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51A5" w14:textId="3855C18E" w:rsidR="00AF5848" w:rsidRDefault="00052892" w:rsidP="007257EC">
      <w:pPr>
        <w:pStyle w:val="Heading1"/>
        <w:rPr>
          <w:lang w:val="en-GB"/>
        </w:rPr>
      </w:pPr>
      <w:r w:rsidRPr="0092442C">
        <w:rPr>
          <w:rFonts w:cstheme="minorHAnsi"/>
          <w:noProof/>
          <w:sz w:val="24"/>
          <w:szCs w:val="24"/>
          <w:lang w:eastAsia="zh-CN" w:bidi="he-IL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1FBD0C0E" wp14:editId="2FE693F6">
                <wp:simplePos x="0" y="0"/>
                <wp:positionH relativeFrom="page">
                  <wp:posOffset>-347241</wp:posOffset>
                </wp:positionH>
                <wp:positionV relativeFrom="page">
                  <wp:posOffset>2106592</wp:posOffset>
                </wp:positionV>
                <wp:extent cx="2533772" cy="8692588"/>
                <wp:effectExtent l="0" t="0" r="6350" b="0"/>
                <wp:wrapSquare wrapText="bothSides"/>
                <wp:docPr id="3" name="Text Box 3" title="Side 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772" cy="8692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FA6CC" w14:textId="77777777" w:rsidR="005624CD" w:rsidRDefault="005624CD" w:rsidP="002C3F7E">
                            <w:pPr>
                              <w:spacing w:line="240" w:lineRule="auto"/>
                              <w:rPr>
                                <w:rFonts w:cstheme="minorHAnsi"/>
                                <w:color w:val="212121"/>
                                <w:sz w:val="22"/>
                                <w:szCs w:val="22"/>
                              </w:rPr>
                            </w:pPr>
                          </w:p>
                          <w:p w14:paraId="2A745B74" w14:textId="183F64C9" w:rsidR="002C3F7E" w:rsidRDefault="00AF5848" w:rsidP="002C3F7E">
                            <w:pPr>
                              <w:pStyle w:val="Heading1"/>
                              <w:jc w:val="center"/>
                            </w:pPr>
                            <w:r>
                              <w:t>Summer</w:t>
                            </w:r>
                            <w:r w:rsidR="002E2B5D">
                              <w:t xml:space="preserve"> Holidays</w:t>
                            </w:r>
                            <w:r>
                              <w:t xml:space="preserve">  </w:t>
                            </w:r>
                          </w:p>
                          <w:p w14:paraId="2DB509AC" w14:textId="2D0907A9" w:rsidR="0056546D" w:rsidRDefault="002E2B5D" w:rsidP="002E2B5D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For children accessing funding on a ‘stretched offer’ please note they will be off for their Summer Break, week commencing 24</w:t>
                            </w:r>
                            <w:r w:rsidRPr="002E2B5D">
                              <w:rPr>
                                <w:sz w:val="21"/>
                                <w:szCs w:val="2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August, and will return on Tuesday 2</w:t>
                            </w:r>
                            <w:r w:rsidRPr="002E2B5D">
                              <w:rPr>
                                <w:sz w:val="21"/>
                                <w:szCs w:val="21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September.</w:t>
                            </w:r>
                          </w:p>
                          <w:p w14:paraId="5E1DD2EC" w14:textId="6053CADA" w:rsidR="002E2B5D" w:rsidRDefault="002E2B5D" w:rsidP="002E2B5D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If you are unsure, the funded hours on your invoice will show as either 12 or 24 per week.</w:t>
                            </w:r>
                          </w:p>
                          <w:p w14:paraId="72AB1A22" w14:textId="7A9EFE6E" w:rsidR="002E2B5D" w:rsidRPr="007257EC" w:rsidRDefault="002E2B5D" w:rsidP="002E2B5D">
                            <w:pPr>
                              <w:jc w:val="center"/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For children who attend all year round, please remember that Nursery will be closed for Bank Holiday Monday – 31</w:t>
                            </w:r>
                            <w:r w:rsidRPr="002E2B5D">
                              <w:rPr>
                                <w:sz w:val="21"/>
                                <w:szCs w:val="21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937B0">
                              <w:rPr>
                                <w:sz w:val="21"/>
                                <w:szCs w:val="21"/>
                              </w:rPr>
                              <w:t>August.</w:t>
                            </w:r>
                          </w:p>
                          <w:p w14:paraId="18353301" w14:textId="4BF26615" w:rsidR="00AF5848" w:rsidRPr="00AF5848" w:rsidRDefault="00AF5848" w:rsidP="00AF584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19557C" wp14:editId="5A63412B">
                                  <wp:extent cx="1450510" cy="1303655"/>
                                  <wp:effectExtent l="0" t="0" r="0" b="4445"/>
                                  <wp:docPr id="2142292352" name="Picture 10" descr="Sun Clipart Images – Browse 252,532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Sun Clipart Images – Browse 252,532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305" cy="1352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96F869" w14:textId="34C06B84" w:rsidR="00F518BF" w:rsidRPr="00F518BF" w:rsidRDefault="00F518BF" w:rsidP="00F518BF">
                            <w:pPr>
                              <w:pStyle w:val="Heading1"/>
                              <w:jc w:val="center"/>
                            </w:pPr>
                            <w:r>
                              <w:t>Beyond Mama</w:t>
                            </w:r>
                          </w:p>
                          <w:p w14:paraId="237B7413" w14:textId="1A526532" w:rsidR="00AF5848" w:rsidRPr="009B7F95" w:rsidRDefault="00F518BF" w:rsidP="00AF5848">
                            <w:pPr>
                              <w:jc w:val="center"/>
                              <w:rPr>
                                <w:rFonts w:cstheme="minorHAnsi"/>
                                <w:color w:val="120A2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120A20"/>
                                <w:sz w:val="22"/>
                                <w:szCs w:val="22"/>
                                <w:shd w:val="clear" w:color="auto" w:fill="FFFFFF"/>
                              </w:rPr>
                              <w:drawing>
                                <wp:inline distT="0" distB="0" distL="0" distR="0" wp14:anchorId="6600E9AE" wp14:editId="08757983">
                                  <wp:extent cx="1922780" cy="3310359"/>
                                  <wp:effectExtent l="0" t="0" r="0" b="4445"/>
                                  <wp:docPr id="261238981" name="Picture 23" descr="A poster of a motherhoo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1238981" name="Picture 23" descr="A poster of a motherhoo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7939" cy="33708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EB3233" w14:textId="77777777" w:rsidR="00052892" w:rsidRPr="00052892" w:rsidRDefault="00052892" w:rsidP="0005289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0AA5003" w14:textId="77777777" w:rsidR="00C72E77" w:rsidRDefault="00C72E77" w:rsidP="00D2556A">
                            <w:pPr>
                              <w:pStyle w:val="Quote"/>
                              <w:pBdr>
                                <w:top w:val="single" w:sz="8" w:space="0" w:color="auto"/>
                              </w:pBdr>
                              <w:jc w:val="left"/>
                              <w:rPr>
                                <w:sz w:val="24"/>
                                <w:szCs w:val="18"/>
                                <w:lang w:val="en-GB"/>
                              </w:rPr>
                            </w:pPr>
                          </w:p>
                          <w:p w14:paraId="6864072B" w14:textId="77777777" w:rsidR="00C72E77" w:rsidRDefault="00C72E77" w:rsidP="00D2556A">
                            <w:pPr>
                              <w:pStyle w:val="Quote"/>
                              <w:pBdr>
                                <w:top w:val="single" w:sz="8" w:space="0" w:color="auto"/>
                              </w:pBdr>
                              <w:jc w:val="left"/>
                              <w:rPr>
                                <w:sz w:val="24"/>
                                <w:szCs w:val="18"/>
                                <w:lang w:val="en-GB"/>
                              </w:rPr>
                            </w:pPr>
                          </w:p>
                          <w:p w14:paraId="5B63CB95" w14:textId="77777777" w:rsidR="00C72E77" w:rsidRPr="00C72E77" w:rsidRDefault="00C72E77" w:rsidP="00D2556A">
                            <w:pPr>
                              <w:pStyle w:val="Quote"/>
                              <w:pBdr>
                                <w:top w:val="single" w:sz="8" w:space="0" w:color="auto"/>
                              </w:pBdr>
                              <w:jc w:val="left"/>
                              <w:rPr>
                                <w:sz w:val="24"/>
                                <w:szCs w:val="18"/>
                                <w:lang w:val="en-GB"/>
                              </w:rPr>
                            </w:pPr>
                          </w:p>
                          <w:p w14:paraId="3084DF8C" w14:textId="77777777" w:rsidR="00C72E77" w:rsidRDefault="00C72E77" w:rsidP="00D2556A">
                            <w:pPr>
                              <w:pStyle w:val="Quote"/>
                              <w:pBdr>
                                <w:top w:val="single" w:sz="8" w:space="0" w:color="auto"/>
                              </w:pBdr>
                              <w:jc w:val="left"/>
                              <w:rPr>
                                <w:lang w:val="en-GB"/>
                              </w:rPr>
                            </w:pPr>
                          </w:p>
                          <w:p w14:paraId="050A2136" w14:textId="77777777" w:rsidR="00052892" w:rsidRPr="00C72E77" w:rsidRDefault="00052892" w:rsidP="00D2556A">
                            <w:pPr>
                              <w:pStyle w:val="Quote"/>
                              <w:pBdr>
                                <w:top w:val="single" w:sz="8" w:space="0" w:color="auto"/>
                              </w:pBdr>
                              <w:jc w:val="left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0" tIns="0" rIns="146304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outside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D0C0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Title: Side bar" style="position:absolute;margin-left:-27.35pt;margin-top:165.85pt;width:199.5pt;height:684.4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outer-margin-area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" o:allowoverlap="f" fillcolor="white [3201]" stroked="f" strokeweight=".5pt">
                <v:textbox inset="36pt,0,11.52pt,18pt">
                  <w:txbxContent>
                    <w:p w14:paraId="691FA6CC" w14:textId="77777777" w:rsidR="005624CD" w:rsidRDefault="005624CD" w:rsidP="002C3F7E">
                      <w:pPr>
                        <w:spacing w:line="240" w:lineRule="auto"/>
                        <w:rPr>
                          <w:rFonts w:cstheme="minorHAnsi"/>
                          <w:color w:val="212121"/>
                          <w:sz w:val="22"/>
                          <w:szCs w:val="22"/>
                        </w:rPr>
                      </w:pPr>
                    </w:p>
                    <w:p w14:paraId="2A745B74" w14:textId="183F64C9" w:rsidR="002C3F7E" w:rsidRDefault="00AF5848" w:rsidP="002C3F7E">
                      <w:pPr>
                        <w:pStyle w:val="Heading1"/>
                        <w:jc w:val="center"/>
                      </w:pPr>
                      <w:r>
                        <w:t>Summer</w:t>
                      </w:r>
                      <w:r w:rsidR="002E2B5D">
                        <w:t xml:space="preserve"> Holidays</w:t>
                      </w:r>
                      <w:r>
                        <w:t xml:space="preserve">  </w:t>
                      </w:r>
                    </w:p>
                    <w:p w14:paraId="2DB509AC" w14:textId="2D0907A9" w:rsidR="0056546D" w:rsidRDefault="002E2B5D" w:rsidP="002E2B5D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For children accessing funding on a ‘stretched offer’ please note they will be off for their Summer Break, week commencing 24</w:t>
                      </w:r>
                      <w:r w:rsidRPr="002E2B5D">
                        <w:rPr>
                          <w:sz w:val="21"/>
                          <w:szCs w:val="21"/>
                          <w:vertAlign w:val="superscript"/>
                        </w:rPr>
                        <w:t>th</w:t>
                      </w:r>
                      <w:r>
                        <w:rPr>
                          <w:sz w:val="21"/>
                          <w:szCs w:val="21"/>
                        </w:rPr>
                        <w:t xml:space="preserve"> August, and will return on Tuesday 2</w:t>
                      </w:r>
                      <w:r w:rsidRPr="002E2B5D">
                        <w:rPr>
                          <w:sz w:val="21"/>
                          <w:szCs w:val="21"/>
                          <w:vertAlign w:val="superscript"/>
                        </w:rPr>
                        <w:t>nd</w:t>
                      </w:r>
                      <w:r>
                        <w:rPr>
                          <w:sz w:val="21"/>
                          <w:szCs w:val="21"/>
                        </w:rPr>
                        <w:t xml:space="preserve"> September.</w:t>
                      </w:r>
                    </w:p>
                    <w:p w14:paraId="5E1DD2EC" w14:textId="6053CADA" w:rsidR="002E2B5D" w:rsidRDefault="002E2B5D" w:rsidP="002E2B5D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If you are unsure, the funded hours on your invoice will show as either 12 or 24 per week.</w:t>
                      </w:r>
                    </w:p>
                    <w:p w14:paraId="72AB1A22" w14:textId="7A9EFE6E" w:rsidR="002E2B5D" w:rsidRPr="007257EC" w:rsidRDefault="002E2B5D" w:rsidP="002E2B5D">
                      <w:pPr>
                        <w:jc w:val="center"/>
                      </w:pPr>
                      <w:r>
                        <w:rPr>
                          <w:sz w:val="21"/>
                          <w:szCs w:val="21"/>
                        </w:rPr>
                        <w:t>For children who attend all year round, please remember that Nursery will be closed for Bank Holiday Monday – 31</w:t>
                      </w:r>
                      <w:r w:rsidRPr="002E2B5D">
                        <w:rPr>
                          <w:sz w:val="21"/>
                          <w:szCs w:val="21"/>
                          <w:vertAlign w:val="superscript"/>
                        </w:rPr>
                        <w:t>st</w:t>
                      </w: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9937B0">
                        <w:rPr>
                          <w:sz w:val="21"/>
                          <w:szCs w:val="21"/>
                        </w:rPr>
                        <w:t>August.</w:t>
                      </w:r>
                    </w:p>
                    <w:p w14:paraId="18353301" w14:textId="4BF26615" w:rsidR="00AF5848" w:rsidRPr="00AF5848" w:rsidRDefault="00AF5848" w:rsidP="00AF584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19557C" wp14:editId="5A63412B">
                            <wp:extent cx="1450510" cy="1303655"/>
                            <wp:effectExtent l="0" t="0" r="0" b="4445"/>
                            <wp:docPr id="2142292352" name="Picture 10" descr="Sun Clipart Images – Browse 252,532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Sun Clipart Images – Browse 252,532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305" cy="13520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96F869" w14:textId="34C06B84" w:rsidR="00F518BF" w:rsidRPr="00F518BF" w:rsidRDefault="00F518BF" w:rsidP="00F518BF">
                      <w:pPr>
                        <w:pStyle w:val="Heading1"/>
                        <w:jc w:val="center"/>
                      </w:pPr>
                      <w:r>
                        <w:t>Beyond Mama</w:t>
                      </w:r>
                    </w:p>
                    <w:p w14:paraId="237B7413" w14:textId="1A526532" w:rsidR="00AF5848" w:rsidRPr="009B7F95" w:rsidRDefault="00F518BF" w:rsidP="00AF5848">
                      <w:pPr>
                        <w:jc w:val="center"/>
                        <w:rPr>
                          <w:rFonts w:cstheme="minorHAnsi"/>
                          <w:color w:val="120A2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noProof/>
                          <w:color w:val="120A20"/>
                          <w:sz w:val="22"/>
                          <w:szCs w:val="22"/>
                          <w:shd w:val="clear" w:color="auto" w:fill="FFFFFF"/>
                        </w:rPr>
                        <w:drawing>
                          <wp:inline distT="0" distB="0" distL="0" distR="0" wp14:anchorId="6600E9AE" wp14:editId="08757983">
                            <wp:extent cx="1922780" cy="3310359"/>
                            <wp:effectExtent l="0" t="0" r="0" b="4445"/>
                            <wp:docPr id="261238981" name="Picture 23" descr="A poster of a motherhoo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1238981" name="Picture 23" descr="A poster of a motherhood&#10;&#10;AI-generated content may be incorrect.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7939" cy="33708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EB3233" w14:textId="77777777" w:rsidR="00052892" w:rsidRPr="00052892" w:rsidRDefault="00052892" w:rsidP="00052892">
                      <w:pPr>
                        <w:rPr>
                          <w:lang w:val="en-GB"/>
                        </w:rPr>
                      </w:pPr>
                    </w:p>
                    <w:p w14:paraId="10AA5003" w14:textId="77777777" w:rsidR="00C72E77" w:rsidRDefault="00C72E77" w:rsidP="00D2556A">
                      <w:pPr>
                        <w:pStyle w:val="Quote"/>
                        <w:pBdr>
                          <w:top w:val="single" w:sz="8" w:space="0" w:color="auto"/>
                        </w:pBdr>
                        <w:jc w:val="left"/>
                        <w:rPr>
                          <w:sz w:val="24"/>
                          <w:szCs w:val="18"/>
                          <w:lang w:val="en-GB"/>
                        </w:rPr>
                      </w:pPr>
                    </w:p>
                    <w:p w14:paraId="6864072B" w14:textId="77777777" w:rsidR="00C72E77" w:rsidRDefault="00C72E77" w:rsidP="00D2556A">
                      <w:pPr>
                        <w:pStyle w:val="Quote"/>
                        <w:pBdr>
                          <w:top w:val="single" w:sz="8" w:space="0" w:color="auto"/>
                        </w:pBdr>
                        <w:jc w:val="left"/>
                        <w:rPr>
                          <w:sz w:val="24"/>
                          <w:szCs w:val="18"/>
                          <w:lang w:val="en-GB"/>
                        </w:rPr>
                      </w:pPr>
                    </w:p>
                    <w:p w14:paraId="5B63CB95" w14:textId="77777777" w:rsidR="00C72E77" w:rsidRPr="00C72E77" w:rsidRDefault="00C72E77" w:rsidP="00D2556A">
                      <w:pPr>
                        <w:pStyle w:val="Quote"/>
                        <w:pBdr>
                          <w:top w:val="single" w:sz="8" w:space="0" w:color="auto"/>
                        </w:pBdr>
                        <w:jc w:val="left"/>
                        <w:rPr>
                          <w:sz w:val="24"/>
                          <w:szCs w:val="18"/>
                          <w:lang w:val="en-GB"/>
                        </w:rPr>
                      </w:pPr>
                    </w:p>
                    <w:p w14:paraId="3084DF8C" w14:textId="77777777" w:rsidR="00C72E77" w:rsidRDefault="00C72E77" w:rsidP="00D2556A">
                      <w:pPr>
                        <w:pStyle w:val="Quote"/>
                        <w:pBdr>
                          <w:top w:val="single" w:sz="8" w:space="0" w:color="auto"/>
                        </w:pBdr>
                        <w:jc w:val="left"/>
                        <w:rPr>
                          <w:lang w:val="en-GB"/>
                        </w:rPr>
                      </w:pPr>
                    </w:p>
                    <w:p w14:paraId="050A2136" w14:textId="77777777" w:rsidR="00052892" w:rsidRPr="00C72E77" w:rsidRDefault="00052892" w:rsidP="00D2556A">
                      <w:pPr>
                        <w:pStyle w:val="Quote"/>
                        <w:pBdr>
                          <w:top w:val="single" w:sz="8" w:space="0" w:color="auto"/>
                        </w:pBdr>
                        <w:jc w:val="left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2442C">
        <w:rPr>
          <w:rFonts w:cstheme="minorHAnsi"/>
          <w:noProof/>
          <w:sz w:val="24"/>
          <w:szCs w:val="24"/>
          <w:lang w:eastAsia="zh-CN" w:bidi="he-IL"/>
        </w:rPr>
        <mc:AlternateContent>
          <mc:Choice Requires="wps">
            <w:drawing>
              <wp:anchor distT="0" distB="457200" distL="114300" distR="114300" simplePos="0" relativeHeight="251659264" behindDoc="0" locked="0" layoutInCell="1" allowOverlap="1" wp14:anchorId="257A0145" wp14:editId="385924AF">
                <wp:simplePos x="0" y="0"/>
                <wp:positionH relativeFrom="margin">
                  <wp:posOffset>781</wp:posOffset>
                </wp:positionH>
                <wp:positionV relativeFrom="page">
                  <wp:posOffset>-77275</wp:posOffset>
                </wp:positionV>
                <wp:extent cx="5029200" cy="2409190"/>
                <wp:effectExtent l="0" t="0" r="0" b="3810"/>
                <wp:wrapTopAndBottom/>
                <wp:docPr id="1" name="Rectangle 1" title="Masthe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4091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  <a:alpha val="56863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893CE" w14:textId="21E25A2D" w:rsidR="000A6B20" w:rsidRDefault="000A6B20" w:rsidP="000A6B20">
                            <w:pPr>
                              <w:pStyle w:val="Title"/>
                              <w:jc w:val="center"/>
                              <w:rPr>
                                <w:sz w:val="72"/>
                                <w:szCs w:val="52"/>
                                <w:lang w:val="en-GB" w:bidi="en-GB"/>
                              </w:rPr>
                            </w:pPr>
                            <w:r w:rsidRPr="000A6B20">
                              <w:rPr>
                                <w:sz w:val="72"/>
                                <w:szCs w:val="52"/>
                                <w:lang w:val="en-GB" w:bidi="en-GB"/>
                              </w:rPr>
                              <w:t>Kinder Giggles Newsletter</w:t>
                            </w:r>
                          </w:p>
                          <w:p w14:paraId="0B7EB847" w14:textId="77777777" w:rsidR="00562546" w:rsidRPr="000A6B20" w:rsidRDefault="00562546" w:rsidP="000A6B20">
                            <w:pPr>
                              <w:pStyle w:val="Title"/>
                              <w:jc w:val="center"/>
                              <w:rPr>
                                <w:sz w:val="72"/>
                                <w:szCs w:val="52"/>
                                <w:lang w:val="en-GB" w:bidi="en-GB"/>
                              </w:rPr>
                            </w:pPr>
                          </w:p>
                          <w:p w14:paraId="47A94A8C" w14:textId="68489FC6" w:rsidR="00F81DA8" w:rsidRPr="000A6B20" w:rsidRDefault="008C61FF" w:rsidP="002C3F7E">
                            <w:pPr>
                              <w:pStyle w:val="Title"/>
                              <w:jc w:val="center"/>
                              <w:rPr>
                                <w:sz w:val="72"/>
                                <w:szCs w:val="52"/>
                              </w:rPr>
                            </w:pPr>
                            <w:r>
                              <w:rPr>
                                <w:sz w:val="72"/>
                                <w:szCs w:val="52"/>
                                <w:lang w:val="en-GB" w:bidi="en-GB"/>
                              </w:rPr>
                              <w:t>August 2</w:t>
                            </w:r>
                            <w:r w:rsidR="000A6B20" w:rsidRPr="000A6B20">
                              <w:rPr>
                                <w:sz w:val="72"/>
                                <w:szCs w:val="52"/>
                                <w:lang w:val="en-GB" w:bidi="en-GB"/>
                              </w:rPr>
                              <w:t>02</w:t>
                            </w:r>
                            <w:r w:rsidR="002C3F7E">
                              <w:rPr>
                                <w:sz w:val="72"/>
                                <w:szCs w:val="52"/>
                                <w:lang w:val="en-GB" w:bidi="en-GB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6304" tIns="228600" rIns="146304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A0145" id="Rectangle 1" o:spid="_x0000_s1027" alt="Title: Masthead" style="position:absolute;margin-left:.05pt;margin-top:-6.1pt;width:396pt;height:189.7pt;z-index:251659264;visibility:visible;mso-wrap-style:square;mso-width-percent:0;mso-height-percent:0;mso-wrap-distance-left:9pt;mso-wrap-distance-top:0;mso-wrap-distance-right:9pt;mso-wrap-distance-bottom:36pt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" fillcolor="#288f97 [2406]" stroked="f">
                <v:fill opacity="37265f"/>
                <v:textbox inset="11.52pt,18pt,11.52pt,7.2pt">
                  <w:txbxContent>
                    <w:p w14:paraId="43C893CE" w14:textId="21E25A2D" w:rsidR="000A6B20" w:rsidRDefault="000A6B20" w:rsidP="000A6B20">
                      <w:pPr>
                        <w:pStyle w:val="Title"/>
                        <w:jc w:val="center"/>
                        <w:rPr>
                          <w:sz w:val="72"/>
                          <w:szCs w:val="52"/>
                          <w:lang w:val="en-GB" w:bidi="en-GB"/>
                        </w:rPr>
                      </w:pPr>
                      <w:r w:rsidRPr="000A6B20">
                        <w:rPr>
                          <w:sz w:val="72"/>
                          <w:szCs w:val="52"/>
                          <w:lang w:val="en-GB" w:bidi="en-GB"/>
                        </w:rPr>
                        <w:t>Kinder Giggles Newsletter</w:t>
                      </w:r>
                    </w:p>
                    <w:p w14:paraId="0B7EB847" w14:textId="77777777" w:rsidR="00562546" w:rsidRPr="000A6B20" w:rsidRDefault="00562546" w:rsidP="000A6B20">
                      <w:pPr>
                        <w:pStyle w:val="Title"/>
                        <w:jc w:val="center"/>
                        <w:rPr>
                          <w:sz w:val="72"/>
                          <w:szCs w:val="52"/>
                          <w:lang w:val="en-GB" w:bidi="en-GB"/>
                        </w:rPr>
                      </w:pPr>
                    </w:p>
                    <w:p w14:paraId="47A94A8C" w14:textId="68489FC6" w:rsidR="00F81DA8" w:rsidRPr="000A6B20" w:rsidRDefault="008C61FF" w:rsidP="002C3F7E">
                      <w:pPr>
                        <w:pStyle w:val="Title"/>
                        <w:jc w:val="center"/>
                        <w:rPr>
                          <w:sz w:val="72"/>
                          <w:szCs w:val="52"/>
                        </w:rPr>
                      </w:pPr>
                      <w:r>
                        <w:rPr>
                          <w:sz w:val="72"/>
                          <w:szCs w:val="52"/>
                          <w:lang w:val="en-GB" w:bidi="en-GB"/>
                        </w:rPr>
                        <w:t>August 2</w:t>
                      </w:r>
                      <w:r w:rsidR="000A6B20" w:rsidRPr="000A6B20">
                        <w:rPr>
                          <w:sz w:val="72"/>
                          <w:szCs w:val="52"/>
                          <w:lang w:val="en-GB" w:bidi="en-GB"/>
                        </w:rPr>
                        <w:t>02</w:t>
                      </w:r>
                      <w:r w:rsidR="002C3F7E">
                        <w:rPr>
                          <w:sz w:val="72"/>
                          <w:szCs w:val="52"/>
                          <w:lang w:val="en-GB" w:bidi="en-GB"/>
                        </w:rPr>
                        <w:t>6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A751FF" w:rsidRPr="0092442C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27AD48B4" wp14:editId="12C949FC">
            <wp:simplePos x="0" y="0"/>
            <wp:positionH relativeFrom="margin">
              <wp:posOffset>-2084998</wp:posOffset>
            </wp:positionH>
            <wp:positionV relativeFrom="margin">
              <wp:posOffset>-262597</wp:posOffset>
            </wp:positionV>
            <wp:extent cx="1979295" cy="1595120"/>
            <wp:effectExtent l="0" t="0" r="1905" b="5080"/>
            <wp:wrapSquare wrapText="bothSides"/>
            <wp:docPr id="1407487013" name="Picture 14" descr="A logo for a children's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87013" name="Picture 14" descr="A logo for a children's company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D8F">
        <w:rPr>
          <w:lang w:val="en-GB"/>
        </w:rPr>
        <w:t>Summer Stay &amp; Play Session</w:t>
      </w:r>
    </w:p>
    <w:p w14:paraId="3E3CD954" w14:textId="1FB19861" w:rsidR="006E5D8F" w:rsidRPr="00C55516" w:rsidRDefault="006E5D8F" w:rsidP="006E5D8F">
      <w:pPr>
        <w:rPr>
          <w:b/>
          <w:bCs/>
          <w:sz w:val="24"/>
          <w:szCs w:val="24"/>
          <w:lang w:val="en-GB"/>
        </w:rPr>
      </w:pPr>
      <w:r w:rsidRPr="00C55516">
        <w:rPr>
          <w:b/>
          <w:bCs/>
          <w:sz w:val="24"/>
          <w:szCs w:val="24"/>
          <w:lang w:val="en-GB"/>
        </w:rPr>
        <w:t>Join us for outdoor fun and sports day games!</w:t>
      </w:r>
    </w:p>
    <w:p w14:paraId="47C42263" w14:textId="7DF0924A" w:rsidR="00AF5848" w:rsidRPr="00C55516" w:rsidRDefault="006E5D8F" w:rsidP="006E5D8F">
      <w:pPr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We will be holding stay and play sessions throughout the week</w:t>
      </w:r>
      <w:r w:rsidR="00B62527" w:rsidRPr="00C55516">
        <w:rPr>
          <w:sz w:val="24"/>
          <w:szCs w:val="24"/>
          <w:lang w:val="en-GB"/>
        </w:rPr>
        <w:t>,</w:t>
      </w:r>
      <w:r w:rsidRPr="00C55516">
        <w:rPr>
          <w:sz w:val="24"/>
          <w:szCs w:val="24"/>
          <w:lang w:val="en-GB"/>
        </w:rPr>
        <w:t xml:space="preserve"> for all our parents to come and join us.</w:t>
      </w:r>
    </w:p>
    <w:p w14:paraId="396D6A54" w14:textId="63F0DF05" w:rsidR="006E5D8F" w:rsidRPr="00C55516" w:rsidRDefault="006E5D8F" w:rsidP="006E5D8F">
      <w:pPr>
        <w:rPr>
          <w:i/>
          <w:iCs/>
          <w:sz w:val="24"/>
          <w:szCs w:val="24"/>
          <w:lang w:val="en-GB"/>
        </w:rPr>
      </w:pPr>
      <w:r w:rsidRPr="00C55516">
        <w:rPr>
          <w:i/>
          <w:iCs/>
          <w:sz w:val="24"/>
          <w:szCs w:val="24"/>
          <w:lang w:val="en-GB"/>
        </w:rPr>
        <w:t>Babies Session – Monday 17</w:t>
      </w:r>
      <w:r w:rsidRPr="00C55516">
        <w:rPr>
          <w:i/>
          <w:iCs/>
          <w:sz w:val="24"/>
          <w:szCs w:val="24"/>
          <w:vertAlign w:val="superscript"/>
          <w:lang w:val="en-GB"/>
        </w:rPr>
        <w:t>th</w:t>
      </w:r>
      <w:r w:rsidRPr="00C55516">
        <w:rPr>
          <w:i/>
          <w:iCs/>
          <w:sz w:val="24"/>
          <w:szCs w:val="24"/>
          <w:lang w:val="en-GB"/>
        </w:rPr>
        <w:t xml:space="preserve"> August 9.00am-10.00am</w:t>
      </w:r>
    </w:p>
    <w:p w14:paraId="34813893" w14:textId="501D3F22" w:rsidR="006E5D8F" w:rsidRPr="00C55516" w:rsidRDefault="006E5D8F" w:rsidP="006E5D8F">
      <w:pPr>
        <w:rPr>
          <w:i/>
          <w:iCs/>
          <w:sz w:val="24"/>
          <w:szCs w:val="24"/>
          <w:lang w:val="en-GB"/>
        </w:rPr>
      </w:pPr>
      <w:r w:rsidRPr="00C55516">
        <w:rPr>
          <w:i/>
          <w:iCs/>
          <w:sz w:val="24"/>
          <w:szCs w:val="24"/>
          <w:lang w:val="en-GB"/>
        </w:rPr>
        <w:t>Toddlers Session – Tuesday 18</w:t>
      </w:r>
      <w:r w:rsidRPr="00C55516">
        <w:rPr>
          <w:i/>
          <w:iCs/>
          <w:sz w:val="24"/>
          <w:szCs w:val="24"/>
          <w:vertAlign w:val="superscript"/>
          <w:lang w:val="en-GB"/>
        </w:rPr>
        <w:t>th</w:t>
      </w:r>
      <w:r w:rsidRPr="00C55516">
        <w:rPr>
          <w:i/>
          <w:iCs/>
          <w:sz w:val="24"/>
          <w:szCs w:val="24"/>
          <w:lang w:val="en-GB"/>
        </w:rPr>
        <w:t xml:space="preserve"> Augst 9.00am-10.00am</w:t>
      </w:r>
    </w:p>
    <w:p w14:paraId="6174969B" w14:textId="4988451F" w:rsidR="00B62527" w:rsidRPr="00C55516" w:rsidRDefault="006E5D8F" w:rsidP="006E5D8F">
      <w:pPr>
        <w:rPr>
          <w:i/>
          <w:iCs/>
          <w:sz w:val="24"/>
          <w:szCs w:val="24"/>
          <w:lang w:val="en-GB"/>
        </w:rPr>
      </w:pPr>
      <w:r w:rsidRPr="00C55516">
        <w:rPr>
          <w:i/>
          <w:iCs/>
          <w:sz w:val="24"/>
          <w:szCs w:val="24"/>
          <w:lang w:val="en-GB"/>
        </w:rPr>
        <w:t>Pre</w:t>
      </w:r>
      <w:r w:rsidR="00593DB8" w:rsidRPr="00C55516">
        <w:rPr>
          <w:i/>
          <w:iCs/>
          <w:sz w:val="24"/>
          <w:szCs w:val="24"/>
          <w:lang w:val="en-GB"/>
        </w:rPr>
        <w:t>-School’s Session – Thursday</w:t>
      </w:r>
      <w:r w:rsidR="00B62527" w:rsidRPr="00C55516">
        <w:rPr>
          <w:i/>
          <w:iCs/>
          <w:sz w:val="24"/>
          <w:szCs w:val="24"/>
          <w:lang w:val="en-GB"/>
        </w:rPr>
        <w:t xml:space="preserve"> 20</w:t>
      </w:r>
      <w:r w:rsidR="00B62527" w:rsidRPr="00C55516">
        <w:rPr>
          <w:i/>
          <w:iCs/>
          <w:sz w:val="24"/>
          <w:szCs w:val="24"/>
          <w:vertAlign w:val="superscript"/>
          <w:lang w:val="en-GB"/>
        </w:rPr>
        <w:t>th</w:t>
      </w:r>
      <w:r w:rsidR="00B62527" w:rsidRPr="00C55516">
        <w:rPr>
          <w:i/>
          <w:iCs/>
          <w:sz w:val="24"/>
          <w:szCs w:val="24"/>
          <w:lang w:val="en-GB"/>
        </w:rPr>
        <w:t xml:space="preserve"> Augst 9.30am-10.30am</w:t>
      </w:r>
    </w:p>
    <w:p w14:paraId="328288DE" w14:textId="4115E333" w:rsidR="005249BA" w:rsidRPr="00C55516" w:rsidRDefault="00B62527" w:rsidP="00AF5848">
      <w:pPr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Please let your child’s key worker know if you would like to attend.</w:t>
      </w:r>
    </w:p>
    <w:p w14:paraId="456369A4" w14:textId="7E515CDB" w:rsidR="00C55516" w:rsidRDefault="000A3CA4" w:rsidP="00AF5848">
      <w:pPr>
        <w:rPr>
          <w:sz w:val="22"/>
          <w:szCs w:val="22"/>
          <w:lang w:val="en-GB"/>
        </w:rPr>
      </w:pPr>
      <w:r>
        <w:rPr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541839A" wp14:editId="4AF5ACC4">
                <wp:simplePos x="0" y="0"/>
                <wp:positionH relativeFrom="column">
                  <wp:posOffset>2790440</wp:posOffset>
                </wp:positionH>
                <wp:positionV relativeFrom="paragraph">
                  <wp:posOffset>153593</wp:posOffset>
                </wp:positionV>
                <wp:extent cx="412377" cy="472196"/>
                <wp:effectExtent l="25400" t="25400" r="6985" b="48895"/>
                <wp:wrapNone/>
                <wp:docPr id="986358943" name="5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11085">
                          <a:off x="0" y="0"/>
                          <a:ext cx="412377" cy="47219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62910" id="5-point Star 17" o:spid="_x0000_s1026" style="position:absolute;margin-left:219.7pt;margin-top:12.1pt;width:32.45pt;height:37.2pt;rotation:-752479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2377,472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" path="m,180362r157515,2l206189,r48673,180364l412377,180362,284944,291832r48676,180363l206189,360723,78757,472195,127433,291832,,180362xe" fillcolor="#91669c [3209]" strokecolor="#150f17 [489]" strokeweight="1pt">
                <v:stroke joinstyle="miter"/>
                <v:path arrowok="t" o:connecttype="custom" o:connectlocs="0,180362;157515,180364;206189,0;254862,180364;412377,180362;284944,291832;333620,472195;206189,360723;78757,472195;127433,291832;0,180362" o:connectangles="0,0,0,0,0,0,0,0,0,0,0"/>
              </v:shape>
            </w:pict>
          </mc:Fallback>
        </mc:AlternateContent>
      </w:r>
      <w:r>
        <w:rPr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4AE7A81" wp14:editId="68AE1889">
                <wp:simplePos x="0" y="0"/>
                <wp:positionH relativeFrom="column">
                  <wp:posOffset>1187530</wp:posOffset>
                </wp:positionH>
                <wp:positionV relativeFrom="paragraph">
                  <wp:posOffset>112451</wp:posOffset>
                </wp:positionV>
                <wp:extent cx="438713" cy="426013"/>
                <wp:effectExtent l="25400" t="25400" r="44450" b="31750"/>
                <wp:wrapNone/>
                <wp:docPr id="1495525377" name="5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13" cy="426013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F5E3F" id="5-point Star 17" o:spid="_x0000_s1026" style="position:absolute;margin-left:93.5pt;margin-top:8.85pt;width:34.55pt;height:33.5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713,4260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" path="m,162722r167574,1l219357,r51782,162723l438713,162722,303142,263289r51784,162723l219357,325443,83787,426012,135571,263289,,162722xe" fillcolor="#e8993c [3208]" strokecolor="#261604 [488]" strokeweight="1pt">
                <v:stroke joinstyle="miter"/>
                <v:path arrowok="t" o:connecttype="custom" o:connectlocs="0,162722;167574,162723;219357,0;271139,162723;438713,162722;303142,263289;354926,426012;219357,325443;83787,426012;135571,263289;0,162722" o:connectangles="0,0,0,0,0,0,0,0,0,0,0"/>
              </v:shape>
            </w:pict>
          </mc:Fallback>
        </mc:AlternateContent>
      </w:r>
    </w:p>
    <w:p w14:paraId="7BCC4804" w14:textId="58C02F58" w:rsidR="00C55516" w:rsidRDefault="000A3CA4" w:rsidP="00AF5848">
      <w:pPr>
        <w:rPr>
          <w:sz w:val="22"/>
          <w:szCs w:val="22"/>
          <w:lang w:val="en-GB"/>
        </w:rPr>
      </w:pPr>
      <w:r>
        <w:rPr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5429224" wp14:editId="5E96D92A">
                <wp:simplePos x="0" y="0"/>
                <wp:positionH relativeFrom="column">
                  <wp:posOffset>3629571</wp:posOffset>
                </wp:positionH>
                <wp:positionV relativeFrom="paragraph">
                  <wp:posOffset>258036</wp:posOffset>
                </wp:positionV>
                <wp:extent cx="473075" cy="463446"/>
                <wp:effectExtent l="12700" t="25400" r="22225" b="45085"/>
                <wp:wrapNone/>
                <wp:docPr id="2106923116" name="5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9515">
                          <a:off x="0" y="0"/>
                          <a:ext cx="473075" cy="46344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72AD" id="5-point Star 17" o:spid="_x0000_s1026" style="position:absolute;margin-left:285.8pt;margin-top:20.3pt;width:37.25pt;height:36.5pt;rotation:687598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3075,4634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" path="m1,177020r180699,1l236538,r55837,177021l473074,177020,326885,286424r55840,177021l236538,354039,90350,463445,146190,286424,1,177020xe" fillcolor="#e25d52 [3207]" strokecolor="#270906 [487]" strokeweight="1pt">
                <v:stroke joinstyle="miter"/>
                <v:path arrowok="t" o:connecttype="custom" o:connectlocs="1,177020;180700,177021;236538,0;292375,177021;473074,177020;326885,286424;382725,463445;236538,354039;90350,463445;146190,286424;1,177020" o:connectangles="0,0,0,0,0,0,0,0,0,0,0"/>
              </v:shape>
            </w:pict>
          </mc:Fallback>
        </mc:AlternateContent>
      </w:r>
      <w:r>
        <w:rPr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F2371E" wp14:editId="6878E0CA">
                <wp:simplePos x="0" y="0"/>
                <wp:positionH relativeFrom="column">
                  <wp:posOffset>403627</wp:posOffset>
                </wp:positionH>
                <wp:positionV relativeFrom="paragraph">
                  <wp:posOffset>92535</wp:posOffset>
                </wp:positionV>
                <wp:extent cx="463113" cy="507632"/>
                <wp:effectExtent l="38100" t="25400" r="6985" b="51435"/>
                <wp:wrapNone/>
                <wp:docPr id="1452244851" name="5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02429">
                          <a:off x="0" y="0"/>
                          <a:ext cx="463113" cy="507632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94FF0" id="5-point Star 17" o:spid="_x0000_s1026" style="position:absolute;margin-left:31.8pt;margin-top:7.3pt;width:36.45pt;height:39.95pt;rotation:-871160fd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113,5076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" path="m,193898r176894,1l231557,r54662,193899l463113,193898,320002,313733r54664,193898l231557,387794,88447,507631,143111,313733,,193898xe" fillcolor="#6ca800 [3204]" strokecolor="#0f1900 [484]" strokeweight="1pt">
                <v:stroke joinstyle="miter"/>
                <v:path arrowok="t" o:connecttype="custom" o:connectlocs="0,193898;176894,193899;231557,0;286219,193899;463113,193898;320002,313733;374666,507631;231557,387794;88447,507631;143111,313733;0,193898" o:connectangles="0,0,0,0,0,0,0,0,0,0,0"/>
              </v:shape>
            </w:pict>
          </mc:Fallback>
        </mc:AlternateContent>
      </w:r>
      <w:r>
        <w:rPr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0B5253E" wp14:editId="6AD06EC0">
                <wp:simplePos x="0" y="0"/>
                <wp:positionH relativeFrom="column">
                  <wp:posOffset>2035859</wp:posOffset>
                </wp:positionH>
                <wp:positionV relativeFrom="paragraph">
                  <wp:posOffset>161426</wp:posOffset>
                </wp:positionV>
                <wp:extent cx="415008" cy="443099"/>
                <wp:effectExtent l="0" t="25400" r="29845" b="52705"/>
                <wp:wrapNone/>
                <wp:docPr id="1784463676" name="5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8400">
                          <a:off x="0" y="0"/>
                          <a:ext cx="415008" cy="443099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2447F" id="5-point Star 17" o:spid="_x0000_s1026" style="position:absolute;margin-left:160.3pt;margin-top:12.7pt;width:32.7pt;height:34.9pt;rotation:1003138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5008,443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" path="m,169248r158520,2l207504,r48984,169250l415008,169248,286762,273849r48986,169249l207504,338495,79260,443098,128246,273849,,169248xe" fillcolor="#e4d238 [3205]" strokecolor="#242105 [485]" strokeweight="1pt">
                <v:stroke joinstyle="miter"/>
                <v:path arrowok="t" o:connecttype="custom" o:connectlocs="0,169248;158520,169250;207504,0;256488,169250;415008,169248;286762,273849;335748,443098;207504,338495;79260,443098;128246,273849;0,169248" o:connectangles="0,0,0,0,0,0,0,0,0,0,0"/>
              </v:shape>
            </w:pict>
          </mc:Fallback>
        </mc:AlternateContent>
      </w:r>
    </w:p>
    <w:p w14:paraId="2E341468" w14:textId="7697DC5E" w:rsidR="00C55516" w:rsidRDefault="00C55516" w:rsidP="00AF5848">
      <w:pPr>
        <w:rPr>
          <w:sz w:val="22"/>
          <w:szCs w:val="22"/>
          <w:lang w:val="en-GB"/>
        </w:rPr>
      </w:pPr>
    </w:p>
    <w:p w14:paraId="3FFFE3E0" w14:textId="77777777" w:rsidR="00C55516" w:rsidRPr="005007F3" w:rsidRDefault="00C55516" w:rsidP="00AF5848">
      <w:pPr>
        <w:rPr>
          <w:sz w:val="22"/>
          <w:szCs w:val="22"/>
          <w:lang w:val="en-GB"/>
        </w:rPr>
      </w:pPr>
    </w:p>
    <w:p w14:paraId="23D5CC90" w14:textId="6423337C" w:rsidR="005249BA" w:rsidRDefault="00304091" w:rsidP="00AF5848">
      <w:pPr>
        <w:pStyle w:val="Heading1"/>
        <w:rPr>
          <w:lang w:val="en-GB"/>
        </w:rPr>
      </w:pPr>
      <w:r>
        <w:rPr>
          <w:lang w:val="en-GB"/>
        </w:rPr>
        <w:t xml:space="preserve">Screen time guidance for under 5’s </w:t>
      </w:r>
    </w:p>
    <w:p w14:paraId="6E574339" w14:textId="0F1D4235" w:rsidR="005249BA" w:rsidRPr="00C55516" w:rsidRDefault="00304091" w:rsidP="00C55516">
      <w:pPr>
        <w:spacing w:after="0"/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Juggling family life and raising children in a digital world can be challenging.</w:t>
      </w:r>
    </w:p>
    <w:p w14:paraId="546EBBC7" w14:textId="3DB699F7" w:rsidR="00C55516" w:rsidRPr="00C55516" w:rsidRDefault="00304091" w:rsidP="00C55516">
      <w:pPr>
        <w:spacing w:after="0"/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Digital screens are a part of modern life, but finding the right balance between screen time and other activities for young children can be tricky</w:t>
      </w:r>
      <w:r w:rsidR="00C55516" w:rsidRPr="00C55516">
        <w:rPr>
          <w:sz w:val="24"/>
          <w:szCs w:val="24"/>
          <w:lang w:val="en-GB"/>
        </w:rPr>
        <w:t>.</w:t>
      </w:r>
    </w:p>
    <w:p w14:paraId="739F34B9" w14:textId="77777777" w:rsidR="00C55516" w:rsidRPr="00C55516" w:rsidRDefault="00C55516" w:rsidP="00C55516">
      <w:pPr>
        <w:spacing w:after="0"/>
        <w:rPr>
          <w:sz w:val="24"/>
          <w:szCs w:val="24"/>
          <w:lang w:val="en-GB"/>
        </w:rPr>
      </w:pPr>
    </w:p>
    <w:p w14:paraId="6082642C" w14:textId="596C6894" w:rsidR="00304091" w:rsidRPr="00C55516" w:rsidRDefault="00304091" w:rsidP="00C55516">
      <w:pPr>
        <w:spacing w:after="0"/>
        <w:rPr>
          <w:b/>
          <w:bCs/>
          <w:sz w:val="24"/>
          <w:szCs w:val="24"/>
          <w:lang w:val="en-GB"/>
        </w:rPr>
      </w:pPr>
      <w:r w:rsidRPr="00C55516">
        <w:rPr>
          <w:b/>
          <w:bCs/>
          <w:sz w:val="24"/>
          <w:szCs w:val="24"/>
          <w:lang w:val="en-GB"/>
        </w:rPr>
        <w:t>How much screen time should my child have?</w:t>
      </w:r>
    </w:p>
    <w:p w14:paraId="043CD769" w14:textId="7FA4048E" w:rsidR="00304091" w:rsidRPr="00C55516" w:rsidRDefault="00304091" w:rsidP="00C55516">
      <w:pPr>
        <w:spacing w:after="0"/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Limit total screen time for young children, wherever possible.</w:t>
      </w:r>
    </w:p>
    <w:p w14:paraId="46F9A4E2" w14:textId="77777777" w:rsidR="00C55516" w:rsidRPr="00C55516" w:rsidRDefault="00C55516" w:rsidP="00C55516">
      <w:pPr>
        <w:spacing w:after="0"/>
        <w:rPr>
          <w:sz w:val="24"/>
          <w:szCs w:val="24"/>
          <w:lang w:val="en-GB"/>
        </w:rPr>
      </w:pPr>
    </w:p>
    <w:p w14:paraId="595F750F" w14:textId="682D76AF" w:rsidR="00304091" w:rsidRPr="00C55516" w:rsidRDefault="00304091" w:rsidP="00304091">
      <w:pPr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Under 2 years – Avoid screen time other than for shared activities with family that encourage bonding, interaction and conversation.</w:t>
      </w:r>
    </w:p>
    <w:p w14:paraId="2F8DAC07" w14:textId="68F064CA" w:rsidR="00304091" w:rsidRPr="00C55516" w:rsidRDefault="00304091" w:rsidP="00304091">
      <w:pPr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2-5 years – Try to keep it to 1 hour a day. Less if possible.</w:t>
      </w:r>
    </w:p>
    <w:p w14:paraId="492BA5F6" w14:textId="4A323293" w:rsidR="00C55516" w:rsidRPr="00C55516" w:rsidRDefault="00C55516" w:rsidP="00304091">
      <w:pPr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Young children’s brains are stimulated much more easily than an adult.</w:t>
      </w:r>
    </w:p>
    <w:p w14:paraId="5F1C5324" w14:textId="62B18176" w:rsidR="00304091" w:rsidRPr="00C55516" w:rsidRDefault="00C55516" w:rsidP="00304091">
      <w:pPr>
        <w:rPr>
          <w:sz w:val="24"/>
          <w:szCs w:val="24"/>
          <w:lang w:val="en-GB"/>
        </w:rPr>
      </w:pPr>
      <w:r w:rsidRPr="00C55516">
        <w:rPr>
          <w:sz w:val="24"/>
          <w:szCs w:val="24"/>
          <w:lang w:val="en-GB"/>
        </w:rPr>
        <w:t>Find more information here; https://beststartinlife.gov.uk/screen-time-under-5s/</w:t>
      </w:r>
    </w:p>
    <w:p w14:paraId="61DBAD48" w14:textId="615A824E" w:rsidR="00AF5848" w:rsidRPr="007257EC" w:rsidRDefault="000327BB" w:rsidP="00D07493">
      <w:pPr>
        <w:pStyle w:val="Heading1"/>
        <w:rPr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809792" behindDoc="0" locked="0" layoutInCell="1" allowOverlap="1" wp14:anchorId="4B3C2A21" wp14:editId="129EA683">
            <wp:simplePos x="0" y="0"/>
            <wp:positionH relativeFrom="margin">
              <wp:posOffset>792480</wp:posOffset>
            </wp:positionH>
            <wp:positionV relativeFrom="margin">
              <wp:posOffset>-629771</wp:posOffset>
            </wp:positionV>
            <wp:extent cx="1597025" cy="1847850"/>
            <wp:effectExtent l="0" t="0" r="3175" b="6350"/>
            <wp:wrapSquare wrapText="bothSides"/>
            <wp:docPr id="1283300472" name="Picture 20" descr="A person and a child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00472" name="Picture 20" descr="A person and a child at a table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CA4">
        <w:rPr>
          <w:noProof/>
          <w:lang w:val="en-GB"/>
        </w:rPr>
        <w:drawing>
          <wp:anchor distT="0" distB="0" distL="114300" distR="114300" simplePos="0" relativeHeight="251811840" behindDoc="0" locked="0" layoutInCell="1" allowOverlap="1" wp14:anchorId="7F145424" wp14:editId="66DDF99C">
            <wp:simplePos x="0" y="0"/>
            <wp:positionH relativeFrom="margin">
              <wp:posOffset>3790315</wp:posOffset>
            </wp:positionH>
            <wp:positionV relativeFrom="margin">
              <wp:posOffset>-640080</wp:posOffset>
            </wp:positionV>
            <wp:extent cx="1513205" cy="1856105"/>
            <wp:effectExtent l="0" t="0" r="0" b="0"/>
            <wp:wrapSquare wrapText="bothSides"/>
            <wp:docPr id="47657743" name="Picture 22" descr="A child on a toy ho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7743" name="Picture 22" descr="A child on a toy horse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CA4">
        <w:rPr>
          <w:noProof/>
          <w:lang w:val="en-GB"/>
        </w:rPr>
        <w:drawing>
          <wp:anchor distT="0" distB="0" distL="114300" distR="114300" simplePos="0" relativeHeight="251810816" behindDoc="0" locked="0" layoutInCell="1" allowOverlap="1" wp14:anchorId="4309CBAF" wp14:editId="7B4BCBF3">
            <wp:simplePos x="0" y="0"/>
            <wp:positionH relativeFrom="margin">
              <wp:posOffset>2210435</wp:posOffset>
            </wp:positionH>
            <wp:positionV relativeFrom="margin">
              <wp:posOffset>-553085</wp:posOffset>
            </wp:positionV>
            <wp:extent cx="1943100" cy="1584960"/>
            <wp:effectExtent l="1270" t="0" r="1270" b="1270"/>
            <wp:wrapSquare wrapText="bothSides"/>
            <wp:docPr id="578070270" name="Picture 21" descr="A child painting on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070270" name="Picture 21" descr="A child painting on a pap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310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7EE">
        <w:rPr>
          <w:noProof/>
          <w:sz w:val="24"/>
          <w:szCs w:val="24"/>
          <w:lang w:val="en-GB"/>
        </w:rPr>
        <w:drawing>
          <wp:anchor distT="0" distB="0" distL="114300" distR="114300" simplePos="0" relativeHeight="251808768" behindDoc="0" locked="0" layoutInCell="1" allowOverlap="1" wp14:anchorId="3D8FF355" wp14:editId="5C16130C">
            <wp:simplePos x="0" y="0"/>
            <wp:positionH relativeFrom="margin">
              <wp:posOffset>-746760</wp:posOffset>
            </wp:positionH>
            <wp:positionV relativeFrom="margin">
              <wp:posOffset>-628650</wp:posOffset>
            </wp:positionV>
            <wp:extent cx="1619885" cy="1844675"/>
            <wp:effectExtent l="0" t="0" r="5715" b="0"/>
            <wp:wrapSquare wrapText="bothSides"/>
            <wp:docPr id="515437122" name="Picture 19" descr="A child on a s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437122" name="Picture 19" descr="A child on a swing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516">
        <w:rPr>
          <w:noProof/>
          <w:lang w:val="en-GB"/>
        </w:rPr>
        <w:drawing>
          <wp:anchor distT="0" distB="0" distL="114300" distR="114300" simplePos="0" relativeHeight="251807744" behindDoc="0" locked="0" layoutInCell="1" allowOverlap="1" wp14:anchorId="2BB76DF1" wp14:editId="1C3DFDC4">
            <wp:simplePos x="0" y="0"/>
            <wp:positionH relativeFrom="margin">
              <wp:posOffset>-2308860</wp:posOffset>
            </wp:positionH>
            <wp:positionV relativeFrom="margin">
              <wp:posOffset>-640080</wp:posOffset>
            </wp:positionV>
            <wp:extent cx="1570990" cy="1856105"/>
            <wp:effectExtent l="0" t="0" r="3810" b="0"/>
            <wp:wrapSquare wrapText="bothSides"/>
            <wp:docPr id="40899820" name="Picture 18" descr="A child holding a fl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9820" name="Picture 18" descr="A child holding a flower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910">
        <w:rPr>
          <w:noProof/>
          <w:lang w:eastAsia="zh-CN" w:bidi="he-IL"/>
        </w:rPr>
        <mc:AlternateContent>
          <mc:Choice Requires="wps">
            <w:drawing>
              <wp:anchor distT="0" distB="0" distL="0" distR="0" simplePos="0" relativeHeight="251682816" behindDoc="0" locked="0" layoutInCell="1" allowOverlap="0" wp14:anchorId="3EC70861" wp14:editId="4837B6B0">
                <wp:simplePos x="0" y="0"/>
                <wp:positionH relativeFrom="page">
                  <wp:posOffset>-152400</wp:posOffset>
                </wp:positionH>
                <wp:positionV relativeFrom="page">
                  <wp:posOffset>1904855</wp:posOffset>
                </wp:positionV>
                <wp:extent cx="2412365" cy="8873067"/>
                <wp:effectExtent l="0" t="0" r="635" b="4445"/>
                <wp:wrapSquare wrapText="bothSides"/>
                <wp:docPr id="1062585489" name="Text Box 1062585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8873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DF876" w14:textId="5F010DC7" w:rsidR="00645E59" w:rsidRPr="004370CF" w:rsidRDefault="000A49D1" w:rsidP="00A55C8C">
                            <w:pPr>
                              <w:pStyle w:val="Quote"/>
                              <w:jc w:val="center"/>
                              <w:rPr>
                                <w:i w:val="0"/>
                                <w:iCs w:val="0"/>
                                <w:sz w:val="24"/>
                                <w:szCs w:val="18"/>
                                <w:lang w:val="en-GB" w:bidi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 w:bidi="en-GB"/>
                              </w:rPr>
                              <w:t>EMPLOYEE OF THE</w:t>
                            </w:r>
                            <w:r w:rsidR="0094640F">
                              <w:rPr>
                                <w:b/>
                                <w:bCs/>
                                <w:lang w:val="en-GB" w:bidi="en-GB"/>
                              </w:rPr>
                              <w:t xml:space="preserve"> MONTH</w:t>
                            </w:r>
                            <w:r w:rsidRPr="004370CF">
                              <w:rPr>
                                <w:b/>
                                <w:bCs/>
                                <w:sz w:val="24"/>
                                <w:szCs w:val="18"/>
                                <w:lang w:val="en-GB" w:bidi="en-GB"/>
                              </w:rPr>
                              <w:t>!</w:t>
                            </w:r>
                          </w:p>
                          <w:p w14:paraId="1655C1BA" w14:textId="1C684C17" w:rsidR="00F518BF" w:rsidRPr="000327BB" w:rsidRDefault="00AC21AC" w:rsidP="000327BB">
                            <w:pPr>
                              <w:pStyle w:val="Quote"/>
                              <w:jc w:val="center"/>
                              <w:rPr>
                                <w:sz w:val="26"/>
                                <w:szCs w:val="26"/>
                                <w:lang w:val="en-GB" w:bidi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 w:bidi="en-GB"/>
                              </w:rPr>
                              <w:t>Our employee of the month for</w:t>
                            </w:r>
                            <w:r w:rsidR="000A3CA4">
                              <w:rPr>
                                <w:sz w:val="26"/>
                                <w:szCs w:val="26"/>
                                <w:lang w:val="en-GB" w:bidi="en-GB"/>
                              </w:rPr>
                              <w:t xml:space="preserve"> August</w:t>
                            </w:r>
                            <w:r w:rsidR="00934910">
                              <w:rPr>
                                <w:sz w:val="26"/>
                                <w:szCs w:val="26"/>
                                <w:lang w:val="en-GB" w:bidi="en-GB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  <w:lang w:val="en-GB" w:bidi="en-GB"/>
                              </w:rPr>
                              <w:t>is</w:t>
                            </w:r>
                            <w:r w:rsidR="00503AC9">
                              <w:rPr>
                                <w:sz w:val="26"/>
                                <w:szCs w:val="26"/>
                                <w:lang w:val="en-GB" w:bidi="en-GB"/>
                              </w:rPr>
                              <w:t>…</w:t>
                            </w:r>
                          </w:p>
                          <w:p w14:paraId="5A29E318" w14:textId="06AD6E07" w:rsidR="00F518BF" w:rsidRDefault="000327BB" w:rsidP="00934910">
                            <w:pPr>
                              <w:pStyle w:val="Quote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"/Users/kindergiggles/Library/Group Containers/UBF8T346G9.ms/WebArchiveCopyPasteTempFiles/com.microsoft.Word/44e73271-3d34-44d3-a6ce-7c120add204e.jpg?expires=2026-08-17T00%3A00%3A00%2B00%3A00&amp;crop=face"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809BAF" wp14:editId="15F3A487">
                                  <wp:extent cx="1802765" cy="1802765"/>
                                  <wp:effectExtent l="0" t="0" r="635" b="635"/>
                                  <wp:docPr id="1763327229" name="Picture 10" descr="A person with long hair and a black shir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3327229" name="Picture 10" descr="A person with long hair and a black shir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2765" cy="1802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  <w:p w14:paraId="13DAEBA9" w14:textId="668869B9" w:rsidR="007257EC" w:rsidRDefault="000327BB" w:rsidP="000327BB">
                            <w:pPr>
                              <w:pStyle w:val="Quote"/>
                              <w:jc w:val="center"/>
                            </w:pPr>
                            <w:r>
                              <w:t>Jodie</w:t>
                            </w:r>
                          </w:p>
                          <w:p w14:paraId="110BBEAF" w14:textId="77777777" w:rsidR="000327BB" w:rsidRDefault="000327BB" w:rsidP="000327BB">
                            <w:pPr>
                              <w:pStyle w:val="Quote"/>
                              <w:jc w:val="left"/>
                            </w:pPr>
                          </w:p>
                          <w:p w14:paraId="054FC9CF" w14:textId="7FF2DF4B" w:rsidR="00934910" w:rsidRDefault="000327BB" w:rsidP="000327BB">
                            <w:pPr>
                              <w:pStyle w:val="Quote"/>
                              <w:jc w:val="left"/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  <w:t>Jodie always h</w:t>
                            </w:r>
                            <w:r w:rsidR="00934910"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  <w:t xml:space="preserve">as </w:t>
                            </w:r>
                            <w:r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  <w:t xml:space="preserve">a smile on her face and is very welcoming to everyone who comes into the Nursery. </w:t>
                            </w:r>
                          </w:p>
                          <w:p w14:paraId="62CBC3F4" w14:textId="790D5919" w:rsidR="00CB30A9" w:rsidRDefault="000327BB" w:rsidP="00934910">
                            <w:pPr>
                              <w:pStyle w:val="Quote"/>
                              <w:jc w:val="center"/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  <w:t>She is always willing to help wherever she can and is a great support to the team.</w:t>
                            </w:r>
                          </w:p>
                          <w:p w14:paraId="55047931" w14:textId="7A5DA280" w:rsidR="000327BB" w:rsidRPr="00934910" w:rsidRDefault="000327BB" w:rsidP="00934910">
                            <w:pPr>
                              <w:pStyle w:val="Quote"/>
                              <w:jc w:val="center"/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  <w:t>Jodie also does a wonderful job of helping new parents feel comfortable, especially when it comes to their littles ones joining us for the first time!</w:t>
                            </w:r>
                          </w:p>
                          <w:p w14:paraId="4EFAD9A0" w14:textId="10C10973" w:rsidR="003A3D92" w:rsidRPr="00304091" w:rsidRDefault="00503AC9" w:rsidP="00304091">
                            <w:pPr>
                              <w:pStyle w:val="Quote"/>
                              <w:jc w:val="center"/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</w:pPr>
                            <w:r w:rsidRPr="0092442C">
                              <w:rPr>
                                <w:sz w:val="24"/>
                                <w:szCs w:val="24"/>
                                <w:lang w:val="en-GB" w:bidi="en-GB"/>
                              </w:rPr>
                              <w:t>Thank you for all your hard work and dedication!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0" tIns="0" rIns="146304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outside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70861" id="Text Box 1062585489" o:spid="_x0000_s1028" type="#_x0000_t202" style="position:absolute;margin-left:-12pt;margin-top:150pt;width:189.95pt;height:698.65pt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outer-margin-area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" o:allowoverlap="f" fillcolor="white [3201]" stroked="f" strokeweight=".5pt">
                <v:textbox inset="36pt,0,11.52pt,18pt">
                  <w:txbxContent>
                    <w:p w14:paraId="2E9DF876" w14:textId="5F010DC7" w:rsidR="00645E59" w:rsidRPr="004370CF" w:rsidRDefault="000A49D1" w:rsidP="00A55C8C">
                      <w:pPr>
                        <w:pStyle w:val="Quote"/>
                        <w:jc w:val="center"/>
                        <w:rPr>
                          <w:i w:val="0"/>
                          <w:iCs w:val="0"/>
                          <w:sz w:val="24"/>
                          <w:szCs w:val="18"/>
                          <w:lang w:val="en-GB" w:bidi="en-GB"/>
                        </w:rPr>
                      </w:pPr>
                      <w:r>
                        <w:rPr>
                          <w:b/>
                          <w:bCs/>
                          <w:lang w:val="en-GB" w:bidi="en-GB"/>
                        </w:rPr>
                        <w:t>EMPLOYEE OF THE</w:t>
                      </w:r>
                      <w:r w:rsidR="0094640F">
                        <w:rPr>
                          <w:b/>
                          <w:bCs/>
                          <w:lang w:val="en-GB" w:bidi="en-GB"/>
                        </w:rPr>
                        <w:t xml:space="preserve"> MONTH</w:t>
                      </w:r>
                      <w:r w:rsidRPr="004370CF">
                        <w:rPr>
                          <w:b/>
                          <w:bCs/>
                          <w:sz w:val="24"/>
                          <w:szCs w:val="18"/>
                          <w:lang w:val="en-GB" w:bidi="en-GB"/>
                        </w:rPr>
                        <w:t>!</w:t>
                      </w:r>
                    </w:p>
                    <w:p w14:paraId="1655C1BA" w14:textId="1C684C17" w:rsidR="00F518BF" w:rsidRPr="000327BB" w:rsidRDefault="00AC21AC" w:rsidP="000327BB">
                      <w:pPr>
                        <w:pStyle w:val="Quote"/>
                        <w:jc w:val="center"/>
                        <w:rPr>
                          <w:sz w:val="26"/>
                          <w:szCs w:val="26"/>
                          <w:lang w:val="en-GB" w:bidi="en-GB"/>
                        </w:rPr>
                      </w:pPr>
                      <w:r>
                        <w:rPr>
                          <w:sz w:val="26"/>
                          <w:szCs w:val="26"/>
                          <w:lang w:val="en-GB" w:bidi="en-GB"/>
                        </w:rPr>
                        <w:t>Our employee of the month for</w:t>
                      </w:r>
                      <w:r w:rsidR="000A3CA4">
                        <w:rPr>
                          <w:sz w:val="26"/>
                          <w:szCs w:val="26"/>
                          <w:lang w:val="en-GB" w:bidi="en-GB"/>
                        </w:rPr>
                        <w:t xml:space="preserve"> August</w:t>
                      </w:r>
                      <w:r w:rsidR="00934910">
                        <w:rPr>
                          <w:sz w:val="26"/>
                          <w:szCs w:val="26"/>
                          <w:lang w:val="en-GB" w:bidi="en-GB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  <w:lang w:val="en-GB" w:bidi="en-GB"/>
                        </w:rPr>
                        <w:t>is</w:t>
                      </w:r>
                      <w:r w:rsidR="00503AC9">
                        <w:rPr>
                          <w:sz w:val="26"/>
                          <w:szCs w:val="26"/>
                          <w:lang w:val="en-GB" w:bidi="en-GB"/>
                        </w:rPr>
                        <w:t>…</w:t>
                      </w:r>
                    </w:p>
                    <w:p w14:paraId="5A29E318" w14:textId="06AD6E07" w:rsidR="00F518BF" w:rsidRDefault="000327BB" w:rsidP="00934910">
                      <w:pPr>
                        <w:pStyle w:val="Quote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"/Users/kindergiggles/Library/Group Containers/UBF8T346G9.ms/WebArchiveCopyPasteTempFiles/com.microsoft.Word/44e73271-3d34-44d3-a6ce-7c120add204e.jpg?expires=2026-08-17T00%3A00%3A00%2B00%3A00&amp;crop=face"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809BAF" wp14:editId="15F3A487">
                            <wp:extent cx="1802765" cy="1802765"/>
                            <wp:effectExtent l="0" t="0" r="635" b="635"/>
                            <wp:docPr id="1763327229" name="Picture 10" descr="A person with long hair and a black shir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3327229" name="Picture 10" descr="A person with long hair and a black shir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2765" cy="1802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  <w:p w14:paraId="13DAEBA9" w14:textId="668869B9" w:rsidR="007257EC" w:rsidRDefault="000327BB" w:rsidP="000327BB">
                      <w:pPr>
                        <w:pStyle w:val="Quote"/>
                        <w:jc w:val="center"/>
                      </w:pPr>
                      <w:r>
                        <w:t>Jodie</w:t>
                      </w:r>
                    </w:p>
                    <w:p w14:paraId="110BBEAF" w14:textId="77777777" w:rsidR="000327BB" w:rsidRDefault="000327BB" w:rsidP="000327BB">
                      <w:pPr>
                        <w:pStyle w:val="Quote"/>
                        <w:jc w:val="left"/>
                      </w:pPr>
                    </w:p>
                    <w:p w14:paraId="054FC9CF" w14:textId="7FF2DF4B" w:rsidR="00934910" w:rsidRDefault="000327BB" w:rsidP="000327BB">
                      <w:pPr>
                        <w:pStyle w:val="Quote"/>
                        <w:jc w:val="left"/>
                        <w:rPr>
                          <w:sz w:val="24"/>
                          <w:szCs w:val="24"/>
                          <w:lang w:val="en-GB" w:bidi="en-GB"/>
                        </w:rPr>
                      </w:pPr>
                      <w:r>
                        <w:rPr>
                          <w:sz w:val="24"/>
                          <w:szCs w:val="24"/>
                          <w:lang w:val="en-GB" w:bidi="en-GB"/>
                        </w:rPr>
                        <w:t>Jodie always h</w:t>
                      </w:r>
                      <w:r w:rsidR="00934910">
                        <w:rPr>
                          <w:sz w:val="24"/>
                          <w:szCs w:val="24"/>
                          <w:lang w:val="en-GB" w:bidi="en-GB"/>
                        </w:rPr>
                        <w:t xml:space="preserve">as </w:t>
                      </w:r>
                      <w:r>
                        <w:rPr>
                          <w:sz w:val="24"/>
                          <w:szCs w:val="24"/>
                          <w:lang w:val="en-GB" w:bidi="en-GB"/>
                        </w:rPr>
                        <w:t xml:space="preserve">a smile on her face and is very welcoming to everyone who comes into the Nursery. </w:t>
                      </w:r>
                    </w:p>
                    <w:p w14:paraId="62CBC3F4" w14:textId="790D5919" w:rsidR="00CB30A9" w:rsidRDefault="000327BB" w:rsidP="00934910">
                      <w:pPr>
                        <w:pStyle w:val="Quote"/>
                        <w:jc w:val="center"/>
                        <w:rPr>
                          <w:sz w:val="24"/>
                          <w:szCs w:val="24"/>
                          <w:lang w:val="en-GB" w:bidi="en-GB"/>
                        </w:rPr>
                      </w:pPr>
                      <w:r>
                        <w:rPr>
                          <w:sz w:val="24"/>
                          <w:szCs w:val="24"/>
                          <w:lang w:val="en-GB" w:bidi="en-GB"/>
                        </w:rPr>
                        <w:t>She is always willing to help wherever she can and is a great support to the team.</w:t>
                      </w:r>
                    </w:p>
                    <w:p w14:paraId="55047931" w14:textId="7A5DA280" w:rsidR="000327BB" w:rsidRPr="00934910" w:rsidRDefault="000327BB" w:rsidP="00934910">
                      <w:pPr>
                        <w:pStyle w:val="Quote"/>
                        <w:jc w:val="center"/>
                        <w:rPr>
                          <w:sz w:val="24"/>
                          <w:szCs w:val="24"/>
                          <w:lang w:val="en-GB" w:bidi="en-GB"/>
                        </w:rPr>
                      </w:pPr>
                      <w:r>
                        <w:rPr>
                          <w:sz w:val="24"/>
                          <w:szCs w:val="24"/>
                          <w:lang w:val="en-GB" w:bidi="en-GB"/>
                        </w:rPr>
                        <w:t>Jodie also does a wonderful job of helping new parents feel comfortable, especially when it comes to their littles ones joining us for the first time!</w:t>
                      </w:r>
                    </w:p>
                    <w:p w14:paraId="4EFAD9A0" w14:textId="10C10973" w:rsidR="003A3D92" w:rsidRPr="00304091" w:rsidRDefault="00503AC9" w:rsidP="00304091">
                      <w:pPr>
                        <w:pStyle w:val="Quote"/>
                        <w:jc w:val="center"/>
                        <w:rPr>
                          <w:sz w:val="24"/>
                          <w:szCs w:val="24"/>
                          <w:lang w:val="en-GB" w:bidi="en-GB"/>
                        </w:rPr>
                      </w:pPr>
                      <w:r w:rsidRPr="0092442C">
                        <w:rPr>
                          <w:sz w:val="24"/>
                          <w:szCs w:val="24"/>
                          <w:lang w:val="en-GB" w:bidi="en-GB"/>
                        </w:rPr>
                        <w:t>Thank you for all your hard work and dedication!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C2F2CAA" w14:textId="6E065F43" w:rsidR="00F81DA8" w:rsidRPr="00C55516" w:rsidRDefault="009E7938" w:rsidP="00D07493">
      <w:pPr>
        <w:pStyle w:val="Heading1"/>
        <w:rPr>
          <w:szCs w:val="34"/>
        </w:rPr>
      </w:pPr>
      <w:r w:rsidRPr="00C55516">
        <w:rPr>
          <w:szCs w:val="34"/>
        </w:rPr>
        <w:fldChar w:fldCharType="begin"/>
      </w:r>
      <w:r w:rsidRPr="00C55516">
        <w:rPr>
          <w:szCs w:val="34"/>
        </w:rPr>
        <w:instrText xml:space="preserve"> INCLUDEPICTURE "https://img.famly.co/image/9eb8d186f2753b6024b626c87e2bb746e9f8feb36c5b2487faaf96480f6b721d/520x1040/archive/2024/10/14/14/images/011/b6d36a90-c7ae-40b5-8317-f3357e8281d2.png?expires=2024-11-11T17%3A00%3A00%2B00%3A00" \* MERGEFORMATINET </w:instrText>
      </w:r>
      <w:r w:rsidRPr="00C55516">
        <w:rPr>
          <w:szCs w:val="34"/>
        </w:rPr>
        <w:fldChar w:fldCharType="separate"/>
      </w:r>
      <w:r w:rsidRPr="00C55516">
        <w:rPr>
          <w:szCs w:val="34"/>
        </w:rPr>
        <w:fldChar w:fldCharType="end"/>
      </w:r>
      <w:r w:rsidR="00B61526" w:rsidRPr="00C55516">
        <w:rPr>
          <w:szCs w:val="34"/>
        </w:rPr>
        <w:fldChar w:fldCharType="begin"/>
      </w:r>
      <w:r w:rsidR="00B61526" w:rsidRPr="00C55516">
        <w:rPr>
          <w:szCs w:val="34"/>
        </w:rPr>
        <w:instrText xml:space="preserve"> INCLUDEPICTURE "https://img.famly.co/image/76b4c9a43299487db08b78c30819d518c17592e462f5fe76f06ff962c0f61e62/520x1040/archive/2024/10/10/16/images/691/64cd4bac-5674-4dfd-a8f9-ca20dd56b871.jpg?expires=2024-11-11T17%3A00%3A00%2B00%3A00" \* MERGEFORMATINET </w:instrText>
      </w:r>
      <w:r w:rsidR="00B61526" w:rsidRPr="00C55516">
        <w:rPr>
          <w:szCs w:val="34"/>
        </w:rPr>
        <w:fldChar w:fldCharType="separate"/>
      </w:r>
      <w:r w:rsidR="00B61526" w:rsidRPr="00C55516">
        <w:rPr>
          <w:szCs w:val="34"/>
        </w:rPr>
        <w:fldChar w:fldCharType="end"/>
      </w:r>
      <w:r w:rsidR="00935409" w:rsidRPr="00C55516">
        <w:rPr>
          <w:szCs w:val="34"/>
        </w:rPr>
        <w:fldChar w:fldCharType="begin"/>
      </w:r>
      <w:r w:rsidR="00935409" w:rsidRPr="00C55516">
        <w:rPr>
          <w:szCs w:val="34"/>
        </w:rPr>
        <w:instrText xml:space="preserve"> INCLUDEPICTURE "https://img.famly.co/image/a7368ef242fae42fb738feb959774c1691b7f45c35bba2d964df3a76f3bef036/520x1040/archive/2024/11/07/12/images/169/4b7ea406-6085-44b7-b102-52fafcd24283.jpg?expires=2024-11-11T17%3A00%3A00%2B00%3A00" \* MERGEFORMATINET </w:instrText>
      </w:r>
      <w:r w:rsidR="00935409" w:rsidRPr="00C55516">
        <w:rPr>
          <w:szCs w:val="34"/>
        </w:rPr>
        <w:fldChar w:fldCharType="separate"/>
      </w:r>
      <w:r w:rsidR="00935409" w:rsidRPr="00C55516">
        <w:rPr>
          <w:szCs w:val="34"/>
        </w:rPr>
        <w:fldChar w:fldCharType="end"/>
      </w:r>
      <w:r w:rsidR="005B03B5" w:rsidRPr="00C55516">
        <w:rPr>
          <w:szCs w:val="34"/>
        </w:rPr>
        <w:fldChar w:fldCharType="begin"/>
      </w:r>
      <w:r w:rsidR="005B03B5" w:rsidRPr="00C55516">
        <w:rPr>
          <w:szCs w:val="34"/>
        </w:rPr>
        <w:instrText xml:space="preserve"> INCLUDEPICTURE "/Users/kindergiggles/Library/Group Containers/UBF8T346G9.ms/WebArchiveCopyPasteTempFiles/com.microsoft.Word/98851897-aa65-4eb6-82f4-e0e6b739848e.jpg?expires=2024-10-02T11%3A00%3A00%2B00%3A00" \* MERGEFORMATINET </w:instrText>
      </w:r>
      <w:r w:rsidR="005B03B5" w:rsidRPr="00C55516">
        <w:rPr>
          <w:szCs w:val="34"/>
        </w:rPr>
        <w:fldChar w:fldCharType="separate"/>
      </w:r>
      <w:r w:rsidR="005B03B5" w:rsidRPr="00C55516">
        <w:rPr>
          <w:szCs w:val="34"/>
        </w:rPr>
        <w:fldChar w:fldCharType="end"/>
      </w:r>
      <w:r w:rsidR="005B03B5" w:rsidRPr="00C55516">
        <w:rPr>
          <w:szCs w:val="34"/>
        </w:rPr>
        <w:fldChar w:fldCharType="begin"/>
      </w:r>
      <w:r w:rsidR="005B03B5" w:rsidRPr="00C55516">
        <w:rPr>
          <w:szCs w:val="34"/>
        </w:rPr>
        <w:instrText xml:space="preserve"> INCLUDEPICTURE "/Users/kindergiggles/Library/Group Containers/UBF8T346G9.ms/WebArchiveCopyPasteTempFiles/com.microsoft.Word/7b7f66c5-b25a-4c0b-9f68-221ac7264e40.jpg?expires=2024-10-02T11%3A00%3A00%2B00%3A00" \* MERGEFORMATINET </w:instrText>
      </w:r>
      <w:r w:rsidR="005B03B5" w:rsidRPr="00C55516">
        <w:rPr>
          <w:szCs w:val="34"/>
        </w:rPr>
        <w:fldChar w:fldCharType="separate"/>
      </w:r>
      <w:r w:rsidR="005B03B5" w:rsidRPr="00C55516">
        <w:rPr>
          <w:szCs w:val="34"/>
        </w:rPr>
        <w:fldChar w:fldCharType="end"/>
      </w:r>
      <w:r w:rsidR="003F63AA" w:rsidRPr="00C55516">
        <w:rPr>
          <w:szCs w:val="34"/>
        </w:rPr>
        <w:t xml:space="preserve">August </w:t>
      </w:r>
      <w:r w:rsidR="00FC034B" w:rsidRPr="00C55516">
        <w:rPr>
          <w:szCs w:val="34"/>
        </w:rPr>
        <w:t xml:space="preserve"> </w:t>
      </w:r>
      <w:r w:rsidR="00466C9B" w:rsidRPr="00C55516">
        <w:rPr>
          <w:szCs w:val="34"/>
        </w:rPr>
        <w:t>Dates</w:t>
      </w:r>
      <w:r w:rsidR="00987DA4" w:rsidRPr="00C55516">
        <w:rPr>
          <w:szCs w:val="34"/>
        </w:rPr>
        <w:fldChar w:fldCharType="begin"/>
      </w:r>
      <w:r w:rsidR="00987DA4" w:rsidRPr="00C55516">
        <w:rPr>
          <w:szCs w:val="34"/>
        </w:rPr>
        <w:instrText xml:space="preserve"> INCLUDEPICTURE "/Users/kindergiggles/Library/Group Containers/UBF8T346G9.ms/WebArchiveCopyPasteTempFiles/com.microsoft.Word/c96a6388-b78b-45bc-bcb6-1069f1361987.jpg?expires=2024-11-11T17%3A00%3A00%2B00%3A00" \* MERGEFORMATINET </w:instrText>
      </w:r>
      <w:r w:rsidR="00987DA4" w:rsidRPr="00C55516">
        <w:rPr>
          <w:szCs w:val="34"/>
        </w:rPr>
        <w:fldChar w:fldCharType="separate"/>
      </w:r>
      <w:r w:rsidR="00987DA4" w:rsidRPr="00C55516">
        <w:rPr>
          <w:szCs w:val="34"/>
        </w:rPr>
        <w:fldChar w:fldCharType="end"/>
      </w:r>
    </w:p>
    <w:p w14:paraId="03270B6B" w14:textId="155649AA" w:rsidR="00D35B46" w:rsidRPr="00C55516" w:rsidRDefault="003F63AA" w:rsidP="00217B48">
      <w:pPr>
        <w:spacing w:after="0"/>
        <w:rPr>
          <w:sz w:val="28"/>
          <w:szCs w:val="28"/>
        </w:rPr>
      </w:pPr>
      <w:r w:rsidRPr="00C55516">
        <w:rPr>
          <w:b/>
          <w:bCs/>
          <w:sz w:val="28"/>
          <w:szCs w:val="28"/>
        </w:rPr>
        <w:t>8</w:t>
      </w:r>
      <w:r w:rsidRPr="00C55516">
        <w:rPr>
          <w:b/>
          <w:bCs/>
          <w:sz w:val="28"/>
          <w:szCs w:val="28"/>
          <w:vertAlign w:val="superscript"/>
        </w:rPr>
        <w:t>th</w:t>
      </w:r>
      <w:r w:rsidRPr="00C55516">
        <w:rPr>
          <w:b/>
          <w:bCs/>
          <w:sz w:val="28"/>
          <w:szCs w:val="28"/>
        </w:rPr>
        <w:t xml:space="preserve"> – Big Birthday! – </w:t>
      </w:r>
      <w:r w:rsidRPr="00C55516">
        <w:rPr>
          <w:sz w:val="28"/>
          <w:szCs w:val="28"/>
        </w:rPr>
        <w:t>Our Deputy Manager and SENDCO, Danielle turns 30!</w:t>
      </w:r>
    </w:p>
    <w:p w14:paraId="252E3117" w14:textId="77777777" w:rsidR="009937B0" w:rsidRPr="00C55516" w:rsidRDefault="009937B0" w:rsidP="00217B48">
      <w:pPr>
        <w:spacing w:after="0"/>
        <w:rPr>
          <w:sz w:val="28"/>
          <w:szCs w:val="28"/>
        </w:rPr>
      </w:pPr>
    </w:p>
    <w:p w14:paraId="34915228" w14:textId="0A9F3E37" w:rsidR="009937B0" w:rsidRPr="00C55516" w:rsidRDefault="009937B0" w:rsidP="00217B48">
      <w:pPr>
        <w:spacing w:after="0"/>
        <w:rPr>
          <w:sz w:val="28"/>
          <w:szCs w:val="28"/>
        </w:rPr>
      </w:pPr>
      <w:r w:rsidRPr="00C55516">
        <w:rPr>
          <w:b/>
          <w:bCs/>
          <w:sz w:val="28"/>
          <w:szCs w:val="28"/>
        </w:rPr>
        <w:t>12</w:t>
      </w:r>
      <w:r w:rsidRPr="00C55516">
        <w:rPr>
          <w:b/>
          <w:bCs/>
          <w:sz w:val="28"/>
          <w:szCs w:val="28"/>
          <w:vertAlign w:val="superscript"/>
        </w:rPr>
        <w:t>th</w:t>
      </w:r>
      <w:r w:rsidRPr="00C55516">
        <w:rPr>
          <w:b/>
          <w:bCs/>
          <w:sz w:val="28"/>
          <w:szCs w:val="28"/>
        </w:rPr>
        <w:t xml:space="preserve"> – World Elephant Day </w:t>
      </w:r>
      <w:r w:rsidRPr="00C55516">
        <w:rPr>
          <w:sz w:val="28"/>
          <w:szCs w:val="28"/>
        </w:rPr>
        <w:t>– There’s no better way to celebrate world elephant day than dressing up as Elma! We would love the children to join</w:t>
      </w:r>
      <w:r w:rsidR="00304091" w:rsidRPr="00C55516">
        <w:rPr>
          <w:sz w:val="28"/>
          <w:szCs w:val="28"/>
        </w:rPr>
        <w:t xml:space="preserve"> us by wearing bright, patchwork </w:t>
      </w:r>
      <w:r w:rsidR="00304091" w:rsidRPr="00C55516">
        <w:rPr>
          <w:sz w:val="28"/>
          <w:szCs w:val="28"/>
          <w:lang w:val="en-GB"/>
        </w:rPr>
        <w:t>coloured</w:t>
      </w:r>
      <w:r w:rsidR="00304091" w:rsidRPr="00C55516">
        <w:rPr>
          <w:sz w:val="28"/>
          <w:szCs w:val="28"/>
        </w:rPr>
        <w:t xml:space="preserve"> clothing as we learn all about elephants.</w:t>
      </w:r>
    </w:p>
    <w:p w14:paraId="4BF5EB8E" w14:textId="77777777" w:rsidR="003F63AA" w:rsidRPr="00C55516" w:rsidRDefault="003F63AA" w:rsidP="00217B48">
      <w:pPr>
        <w:spacing w:after="0"/>
        <w:rPr>
          <w:sz w:val="28"/>
          <w:szCs w:val="28"/>
        </w:rPr>
      </w:pPr>
    </w:p>
    <w:p w14:paraId="64F04F92" w14:textId="70C4E288" w:rsidR="007A3502" w:rsidRPr="00C55516" w:rsidRDefault="009937B0" w:rsidP="00217B48">
      <w:pPr>
        <w:spacing w:after="0"/>
        <w:rPr>
          <w:b/>
          <w:bCs/>
          <w:sz w:val="28"/>
          <w:szCs w:val="28"/>
        </w:rPr>
      </w:pPr>
      <w:r w:rsidRPr="00C55516">
        <w:rPr>
          <w:b/>
          <w:bCs/>
          <w:sz w:val="28"/>
          <w:szCs w:val="28"/>
        </w:rPr>
        <w:t xml:space="preserve">W/C </w:t>
      </w:r>
      <w:r w:rsidR="00C44091" w:rsidRPr="00C55516">
        <w:rPr>
          <w:b/>
          <w:bCs/>
          <w:sz w:val="28"/>
          <w:szCs w:val="28"/>
        </w:rPr>
        <w:t>1</w:t>
      </w:r>
      <w:r w:rsidRPr="00C55516">
        <w:rPr>
          <w:b/>
          <w:bCs/>
          <w:sz w:val="28"/>
          <w:szCs w:val="28"/>
        </w:rPr>
        <w:t>7</w:t>
      </w:r>
      <w:r w:rsidRPr="00C55516">
        <w:rPr>
          <w:b/>
          <w:bCs/>
          <w:sz w:val="28"/>
          <w:szCs w:val="28"/>
          <w:vertAlign w:val="superscript"/>
        </w:rPr>
        <w:t>th</w:t>
      </w:r>
      <w:r w:rsidRPr="00C55516">
        <w:rPr>
          <w:b/>
          <w:bCs/>
          <w:sz w:val="28"/>
          <w:szCs w:val="28"/>
        </w:rPr>
        <w:t xml:space="preserve"> </w:t>
      </w:r>
      <w:r w:rsidR="00084C60" w:rsidRPr="00C55516">
        <w:rPr>
          <w:b/>
          <w:bCs/>
          <w:sz w:val="28"/>
          <w:szCs w:val="28"/>
        </w:rPr>
        <w:t>–</w:t>
      </w:r>
      <w:r w:rsidRPr="00C55516">
        <w:rPr>
          <w:b/>
          <w:bCs/>
          <w:sz w:val="28"/>
          <w:szCs w:val="28"/>
        </w:rPr>
        <w:t xml:space="preserve"> Summer Stay &amp; Play Week!</w:t>
      </w:r>
    </w:p>
    <w:p w14:paraId="0DB247E0" w14:textId="60268874" w:rsidR="007106EC" w:rsidRPr="00C55516" w:rsidRDefault="007106EC" w:rsidP="00217B48">
      <w:pPr>
        <w:spacing w:after="0"/>
        <w:rPr>
          <w:sz w:val="28"/>
          <w:szCs w:val="28"/>
        </w:rPr>
      </w:pPr>
    </w:p>
    <w:p w14:paraId="6CEAD72E" w14:textId="04C9DD94" w:rsidR="0056546D" w:rsidRPr="00C55516" w:rsidRDefault="00F518BF" w:rsidP="00770473">
      <w:pPr>
        <w:spacing w:after="0"/>
        <w:rPr>
          <w:sz w:val="28"/>
          <w:szCs w:val="28"/>
        </w:rPr>
      </w:pPr>
      <w:r w:rsidRPr="00C5551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326CFC1" wp14:editId="0244529C">
                <wp:simplePos x="0" y="0"/>
                <wp:positionH relativeFrom="column">
                  <wp:posOffset>-2019989</wp:posOffset>
                </wp:positionH>
                <wp:positionV relativeFrom="paragraph">
                  <wp:posOffset>696460</wp:posOffset>
                </wp:positionV>
                <wp:extent cx="1802765" cy="0"/>
                <wp:effectExtent l="0" t="0" r="13335" b="12700"/>
                <wp:wrapNone/>
                <wp:docPr id="72624486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276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E248DC" id="Straight Connector 22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9.05pt,54.85pt" to="-17.1pt,5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" strokecolor="black [3200]" strokeweight="1pt">
                <v:stroke joinstyle="miter"/>
              </v:line>
            </w:pict>
          </mc:Fallback>
        </mc:AlternateContent>
      </w:r>
      <w:r w:rsidR="00C44091" w:rsidRPr="00C55516">
        <w:rPr>
          <w:b/>
          <w:bCs/>
          <w:sz w:val="28"/>
          <w:szCs w:val="28"/>
        </w:rPr>
        <w:t>2</w:t>
      </w:r>
      <w:r w:rsidR="009937B0" w:rsidRPr="00C55516">
        <w:rPr>
          <w:b/>
          <w:bCs/>
          <w:sz w:val="28"/>
          <w:szCs w:val="28"/>
        </w:rPr>
        <w:t>8</w:t>
      </w:r>
      <w:proofErr w:type="gramStart"/>
      <w:r w:rsidR="00C44091" w:rsidRPr="00C55516">
        <w:rPr>
          <w:b/>
          <w:bCs/>
          <w:sz w:val="28"/>
          <w:szCs w:val="28"/>
          <w:vertAlign w:val="superscript"/>
        </w:rPr>
        <w:t>th</w:t>
      </w:r>
      <w:r w:rsidR="00C44091" w:rsidRPr="00C55516">
        <w:rPr>
          <w:b/>
          <w:bCs/>
          <w:sz w:val="28"/>
          <w:szCs w:val="28"/>
        </w:rPr>
        <w:t xml:space="preserve"> </w:t>
      </w:r>
      <w:r w:rsidR="007106EC" w:rsidRPr="00C55516">
        <w:rPr>
          <w:b/>
          <w:bCs/>
          <w:sz w:val="28"/>
          <w:szCs w:val="28"/>
        </w:rPr>
        <w:t xml:space="preserve"> –</w:t>
      </w:r>
      <w:proofErr w:type="gramEnd"/>
      <w:r w:rsidR="009937B0" w:rsidRPr="00C55516">
        <w:rPr>
          <w:b/>
          <w:bCs/>
          <w:sz w:val="28"/>
          <w:szCs w:val="28"/>
        </w:rPr>
        <w:t>Makaton Internation Awareness Day</w:t>
      </w:r>
      <w:r w:rsidR="00770473" w:rsidRPr="00C55516">
        <w:rPr>
          <w:b/>
          <w:bCs/>
          <w:sz w:val="28"/>
          <w:szCs w:val="28"/>
        </w:rPr>
        <w:t xml:space="preserve">– </w:t>
      </w:r>
      <w:r w:rsidR="009937B0" w:rsidRPr="00C55516">
        <w:rPr>
          <w:sz w:val="28"/>
          <w:szCs w:val="28"/>
        </w:rPr>
        <w:t xml:space="preserve">This is a special opportunity to reflect on the power of </w:t>
      </w:r>
      <w:r w:rsidR="00304091" w:rsidRPr="00C55516">
        <w:rPr>
          <w:sz w:val="28"/>
          <w:szCs w:val="28"/>
        </w:rPr>
        <w:t>communication,</w:t>
      </w:r>
      <w:r w:rsidR="009937B0" w:rsidRPr="00C55516">
        <w:rPr>
          <w:sz w:val="28"/>
          <w:szCs w:val="28"/>
        </w:rPr>
        <w:t xml:space="preserve"> and the positive impact Makaton has on people’s lives around the world.</w:t>
      </w:r>
    </w:p>
    <w:p w14:paraId="43B49B52" w14:textId="2411F22F" w:rsidR="00770473" w:rsidRPr="00C55516" w:rsidRDefault="00770473" w:rsidP="00770473">
      <w:pPr>
        <w:spacing w:after="0"/>
        <w:rPr>
          <w:sz w:val="28"/>
          <w:szCs w:val="28"/>
        </w:rPr>
      </w:pPr>
    </w:p>
    <w:p w14:paraId="6D945645" w14:textId="67A374EF" w:rsidR="0056546D" w:rsidRDefault="0056546D" w:rsidP="00217B48">
      <w:pPr>
        <w:spacing w:after="0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C55516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3</w:t>
      </w:r>
      <w:r w:rsidR="002E2B5D" w:rsidRPr="00C55516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1</w:t>
      </w:r>
      <w:r w:rsidR="002E2B5D" w:rsidRPr="00C55516">
        <w:rPr>
          <w:rFonts w:cstheme="minorHAnsi"/>
          <w:b/>
          <w:bCs/>
          <w:color w:val="333333"/>
          <w:sz w:val="28"/>
          <w:szCs w:val="28"/>
          <w:shd w:val="clear" w:color="auto" w:fill="FFFFFF"/>
          <w:vertAlign w:val="superscript"/>
        </w:rPr>
        <w:t>st</w:t>
      </w:r>
      <w:r w:rsidR="00770473" w:rsidRPr="00C55516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 –</w:t>
      </w:r>
      <w:r w:rsidR="002E2B5D" w:rsidRPr="00C55516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 Summer Bank Holiday</w:t>
      </w:r>
      <w:r w:rsidRPr="00C55516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– </w:t>
      </w:r>
      <w:r w:rsidR="002E2B5D" w:rsidRPr="00C55516">
        <w:rPr>
          <w:rFonts w:cstheme="minorHAnsi"/>
          <w:color w:val="333333"/>
          <w:sz w:val="28"/>
          <w:szCs w:val="28"/>
          <w:shd w:val="clear" w:color="auto" w:fill="FFFFFF"/>
        </w:rPr>
        <w:t>The Nursery will be closed</w:t>
      </w:r>
      <w:r w:rsidR="00C55516">
        <w:rPr>
          <w:rFonts w:cstheme="minorHAnsi"/>
          <w:color w:val="333333"/>
          <w:sz w:val="28"/>
          <w:szCs w:val="28"/>
          <w:shd w:val="clear" w:color="auto" w:fill="FFFFFF"/>
        </w:rPr>
        <w:t>.</w:t>
      </w:r>
    </w:p>
    <w:p w14:paraId="2ADF28E8" w14:textId="77777777" w:rsidR="00C55516" w:rsidRDefault="00C55516" w:rsidP="00217B48">
      <w:pPr>
        <w:spacing w:after="0"/>
        <w:rPr>
          <w:rFonts w:cstheme="minorHAnsi"/>
          <w:color w:val="333333"/>
          <w:sz w:val="28"/>
          <w:szCs w:val="28"/>
          <w:shd w:val="clear" w:color="auto" w:fill="FFFFFF"/>
        </w:rPr>
      </w:pPr>
    </w:p>
    <w:p w14:paraId="4E11CAA0" w14:textId="77777777" w:rsidR="00C55516" w:rsidRPr="00C55516" w:rsidRDefault="00C55516" w:rsidP="00217B48">
      <w:pPr>
        <w:spacing w:after="0"/>
        <w:rPr>
          <w:rFonts w:cstheme="minorHAnsi"/>
          <w:sz w:val="28"/>
          <w:szCs w:val="28"/>
        </w:rPr>
      </w:pPr>
    </w:p>
    <w:p w14:paraId="606F4EB2" w14:textId="64430DC5" w:rsidR="00304091" w:rsidRPr="00C55516" w:rsidRDefault="00F87380" w:rsidP="00304091">
      <w:pPr>
        <w:pStyle w:val="Heading1"/>
        <w:rPr>
          <w:szCs w:val="34"/>
        </w:rPr>
      </w:pPr>
      <w:r w:rsidRPr="00C55516">
        <w:rPr>
          <w:szCs w:val="34"/>
        </w:rPr>
        <w:t>Try this at home!</w:t>
      </w:r>
    </w:p>
    <w:p w14:paraId="203E340B" w14:textId="18D70D9F" w:rsidR="00AF5848" w:rsidRPr="00C55516" w:rsidRDefault="003F63AA" w:rsidP="008D43E9">
      <w:pPr>
        <w:rPr>
          <w:sz w:val="28"/>
          <w:szCs w:val="28"/>
        </w:rPr>
      </w:pPr>
      <w:r w:rsidRPr="00C55516">
        <w:rPr>
          <w:sz w:val="28"/>
          <w:szCs w:val="28"/>
        </w:rPr>
        <w:t>Have a go at this edible playdough activity</w:t>
      </w:r>
      <w:r w:rsidR="00AF5848" w:rsidRPr="00C55516">
        <w:rPr>
          <w:sz w:val="28"/>
          <w:szCs w:val="28"/>
        </w:rPr>
        <w:t>!</w:t>
      </w:r>
      <w:r w:rsidR="007257EC" w:rsidRPr="00C55516">
        <w:rPr>
          <w:sz w:val="28"/>
          <w:szCs w:val="28"/>
        </w:rPr>
        <w:fldChar w:fldCharType="begin"/>
      </w:r>
      <w:r w:rsidR="007257EC" w:rsidRPr="00C55516">
        <w:rPr>
          <w:sz w:val="28"/>
          <w:szCs w:val="28"/>
        </w:rPr>
        <w:instrText xml:space="preserve"> INCLUDEPICTURE "/Users/kindergiggles/Library/Group Containers/UBF8T346G9.ms/WebArchiveCopyPasteTempFiles/com.microsoft.Word/e11c2cc3-73f0-4e2b-92a0-3455782a53f0.jpg?expires=2026-07-13T150000Z" \* MERGEFORMATINET </w:instrText>
      </w:r>
      <w:r w:rsidR="007257EC" w:rsidRPr="00C55516">
        <w:rPr>
          <w:sz w:val="28"/>
          <w:szCs w:val="28"/>
        </w:rPr>
        <w:fldChar w:fldCharType="separate"/>
      </w:r>
      <w:r w:rsidR="007257EC" w:rsidRPr="00C55516">
        <w:rPr>
          <w:sz w:val="28"/>
          <w:szCs w:val="28"/>
        </w:rPr>
        <w:fldChar w:fldCharType="end"/>
      </w:r>
    </w:p>
    <w:p w14:paraId="1B83D1CE" w14:textId="7F7760A3" w:rsidR="00E36FC7" w:rsidRPr="00C55516" w:rsidRDefault="00AF5848" w:rsidP="008D43E9">
      <w:pPr>
        <w:rPr>
          <w:sz w:val="28"/>
          <w:szCs w:val="28"/>
          <w:u w:val="single"/>
        </w:rPr>
      </w:pPr>
      <w:r w:rsidRPr="00C55516">
        <w:rPr>
          <w:sz w:val="28"/>
          <w:szCs w:val="28"/>
          <w:u w:val="single"/>
        </w:rPr>
        <w:t>All</w:t>
      </w:r>
      <w:r w:rsidR="00E36FC7" w:rsidRPr="00C55516">
        <w:rPr>
          <w:sz w:val="28"/>
          <w:szCs w:val="28"/>
          <w:u w:val="single"/>
        </w:rPr>
        <w:t xml:space="preserve"> you need is: </w:t>
      </w:r>
      <w:r w:rsidR="003F63AA" w:rsidRPr="00C55516">
        <w:rPr>
          <w:sz w:val="28"/>
          <w:szCs w:val="28"/>
          <w:u w:val="single"/>
        </w:rPr>
        <w:fldChar w:fldCharType="begin"/>
      </w:r>
      <w:r w:rsidR="003F63AA" w:rsidRPr="00C55516">
        <w:rPr>
          <w:sz w:val="28"/>
          <w:szCs w:val="28"/>
          <w:u w:val="single"/>
        </w:rPr>
        <w:instrText xml:space="preserve"> INCLUDEPICTURE "/Users/kindergiggles/Library/Group Containers/UBF8T346G9.ms/WebArchiveCopyPasteTempFiles/com.microsoft.Word/b002580f-f953-4d1a-be7b-b7d93feee6cf.jpg?expires=2026-08-03T140000Z" \* MERGEFORMATINET </w:instrText>
      </w:r>
      <w:r w:rsidR="003F63AA" w:rsidRPr="00C55516">
        <w:rPr>
          <w:sz w:val="28"/>
          <w:szCs w:val="28"/>
          <w:u w:val="single"/>
        </w:rPr>
        <w:fldChar w:fldCharType="separate"/>
      </w:r>
      <w:r w:rsidR="003F63AA" w:rsidRPr="00C55516">
        <w:rPr>
          <w:sz w:val="28"/>
          <w:szCs w:val="28"/>
          <w:u w:val="single"/>
        </w:rPr>
        <w:fldChar w:fldCharType="end"/>
      </w:r>
    </w:p>
    <w:p w14:paraId="057D6E44" w14:textId="18E759F1" w:rsidR="00176AF6" w:rsidRPr="00C55516" w:rsidRDefault="00C55516" w:rsidP="008D43E9">
      <w:pPr>
        <w:rPr>
          <w:sz w:val="28"/>
          <w:szCs w:val="28"/>
        </w:rPr>
      </w:pPr>
      <w:r w:rsidRPr="00C55516">
        <w:rPr>
          <w:noProof/>
          <w:sz w:val="28"/>
          <w:szCs w:val="28"/>
          <w:u w:val="single"/>
        </w:rPr>
        <w:drawing>
          <wp:anchor distT="0" distB="0" distL="114300" distR="114300" simplePos="0" relativeHeight="251797504" behindDoc="0" locked="0" layoutInCell="1" allowOverlap="1" wp14:anchorId="798684F6" wp14:editId="605B6223">
            <wp:simplePos x="0" y="0"/>
            <wp:positionH relativeFrom="margin">
              <wp:posOffset>2315210</wp:posOffset>
            </wp:positionH>
            <wp:positionV relativeFrom="margin">
              <wp:posOffset>7714237</wp:posOffset>
            </wp:positionV>
            <wp:extent cx="2668270" cy="2002155"/>
            <wp:effectExtent l="0" t="0" r="0" b="4445"/>
            <wp:wrapSquare wrapText="bothSides"/>
            <wp:docPr id="316568650" name="Picture 13" descr="A tray with various object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68650" name="Picture 13" descr="A tray with various object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3AA" w:rsidRPr="00C55516">
        <w:rPr>
          <w:sz w:val="28"/>
          <w:szCs w:val="28"/>
        </w:rPr>
        <w:t>Corn flour &amp; yoghurt for the playdough, a try and some playdough cutters</w:t>
      </w:r>
      <w:r w:rsidR="00304091" w:rsidRPr="00C55516">
        <w:rPr>
          <w:sz w:val="28"/>
          <w:szCs w:val="28"/>
        </w:rPr>
        <w:t>.</w:t>
      </w:r>
      <w:r w:rsidR="00C11520" w:rsidRPr="00C55516">
        <w:rPr>
          <w:sz w:val="28"/>
          <w:szCs w:val="28"/>
        </w:rPr>
        <w:fldChar w:fldCharType="begin"/>
      </w:r>
      <w:r w:rsidR="00C11520" w:rsidRPr="00C55516">
        <w:rPr>
          <w:sz w:val="28"/>
          <w:szCs w:val="28"/>
        </w:rPr>
        <w:instrText xml:space="preserve"> INCLUDEPICTURE "/Users/kindergiggles/Library/Group Containers/UBF8T346G9.ms/WebArchiveCopyPasteTempFiles/com.microsoft.Word/d2124d71-007f-4762-8e04-80a498443803.jpg?expires=2026-03-25T160000Z" \* MERGEFORMATINET </w:instrText>
      </w:r>
      <w:r w:rsidR="00C11520" w:rsidRPr="00C55516">
        <w:rPr>
          <w:sz w:val="28"/>
          <w:szCs w:val="28"/>
        </w:rPr>
        <w:fldChar w:fldCharType="separate"/>
      </w:r>
      <w:r w:rsidR="00C11520" w:rsidRPr="00C55516">
        <w:rPr>
          <w:sz w:val="28"/>
          <w:szCs w:val="28"/>
        </w:rPr>
        <w:fldChar w:fldCharType="end"/>
      </w:r>
    </w:p>
    <w:p w14:paraId="58BE4488" w14:textId="7AC81EF2" w:rsidR="00A00A29" w:rsidRPr="00C55516" w:rsidRDefault="003F63AA" w:rsidP="008D43E9">
      <w:pPr>
        <w:rPr>
          <w:sz w:val="28"/>
          <w:szCs w:val="28"/>
        </w:rPr>
      </w:pPr>
      <w:r w:rsidRPr="00C55516">
        <w:rPr>
          <w:rFonts w:cstheme="minorHAnsi"/>
          <w:sz w:val="28"/>
          <w:szCs w:val="28"/>
        </w:rPr>
        <w:t>This activity will allow your little on to explore different textures, helping to develop their fine motor skills and language, using single words such as, roll, squeeze and feel.</w:t>
      </w:r>
    </w:p>
    <w:p w14:paraId="4895DDA2" w14:textId="1A5B4C0E" w:rsidR="00A00A29" w:rsidRDefault="00A00A29" w:rsidP="008D43E9"/>
    <w:p w14:paraId="2C0FC143" w14:textId="4FC090AB" w:rsidR="00C9634D" w:rsidRPr="00176AF6" w:rsidRDefault="005D51EA" w:rsidP="008D43E9">
      <w:r>
        <w:lastRenderedPageBreak/>
        <w:fldChar w:fldCharType="begin"/>
      </w:r>
      <w:r>
        <w:instrText xml:space="preserve"> INCLUDEPICTURE "/Users/kindergiggles/Library/Group Containers/UBF8T346G9.ms/WebArchiveCopyPasteTempFiles/com.microsoft.Word/979d7de6-0bc5-41aa-99fa-577d83853fd2.jpg?expires=2026-03-25T110000Z" \* MERGEFORMATINET </w:instrText>
      </w:r>
      <w:r>
        <w:fldChar w:fldCharType="separate"/>
      </w:r>
      <w:r>
        <w:fldChar w:fldCharType="end"/>
      </w:r>
      <w:r w:rsidR="00E36FC7">
        <w:fldChar w:fldCharType="begin"/>
      </w:r>
      <w:r w:rsidR="00E36FC7">
        <w:instrText xml:space="preserve"> INCLUDEPICTURE "/Users/kindergiggles/Library/Group Containers/UBF8T346G9.ms/WebArchiveCopyPasteTempFiles/com.microsoft.Word/676bc26c-e867-4e48-b272-43bea8d97ead.jpg?expires=2025-03-13T180000Z" \* MERGEFORMATINET </w:instrText>
      </w:r>
      <w:r w:rsidR="00E36FC7">
        <w:fldChar w:fldCharType="separate"/>
      </w:r>
      <w:r w:rsidR="00E36FC7">
        <w:fldChar w:fldCharType="end"/>
      </w:r>
    </w:p>
    <w:sectPr w:rsidR="00C9634D" w:rsidRPr="00176AF6">
      <w:headerReference w:type="default" r:id="rId21"/>
      <w:pgSz w:w="11907" w:h="16839" w:code="9"/>
      <w:pgMar w:top="1008" w:right="720" w:bottom="720" w:left="360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6A567" w14:textId="77777777" w:rsidR="00F05F5C" w:rsidRDefault="00F05F5C">
      <w:pPr>
        <w:spacing w:after="0" w:line="240" w:lineRule="auto"/>
      </w:pPr>
      <w:r>
        <w:separator/>
      </w:r>
    </w:p>
  </w:endnote>
  <w:endnote w:type="continuationSeparator" w:id="0">
    <w:p w14:paraId="1AE3F109" w14:textId="77777777" w:rsidR="00F05F5C" w:rsidRDefault="00F0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2C8C" w14:textId="77777777" w:rsidR="00F05F5C" w:rsidRDefault="00F05F5C">
      <w:pPr>
        <w:spacing w:after="0" w:line="240" w:lineRule="auto"/>
      </w:pPr>
      <w:r>
        <w:separator/>
      </w:r>
    </w:p>
  </w:footnote>
  <w:footnote w:type="continuationSeparator" w:id="0">
    <w:p w14:paraId="6215DE99" w14:textId="77777777" w:rsidR="00F05F5C" w:rsidRDefault="00F0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71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6DD4C7" w14:textId="77777777" w:rsidR="00F81DA8" w:rsidRDefault="00C23D83">
        <w:pPr>
          <w:pStyle w:val="Header"/>
          <w:jc w:val="right"/>
        </w:pPr>
        <w:r>
          <w:rPr>
            <w:lang w:val="en-GB" w:bidi="en-GB"/>
          </w:rPr>
          <w:fldChar w:fldCharType="begin"/>
        </w:r>
        <w:r>
          <w:rPr>
            <w:lang w:val="en-GB" w:bidi="en-GB"/>
          </w:rPr>
          <w:instrText xml:space="preserve"> PAGE   \* MERGEFORMAT </w:instrText>
        </w:r>
        <w:r>
          <w:rPr>
            <w:lang w:val="en-GB" w:bidi="en-GB"/>
          </w:rPr>
          <w:fldChar w:fldCharType="separate"/>
        </w:r>
        <w:r>
          <w:rPr>
            <w:noProof/>
            <w:lang w:val="en-GB" w:bidi="en-GB"/>
          </w:rPr>
          <w:t>2</w:t>
        </w:r>
        <w:r>
          <w:rPr>
            <w:noProof/>
            <w:lang w:val="en-GB" w:bidi="en-GB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20"/>
    <w:rsid w:val="00001B61"/>
    <w:rsid w:val="000062E2"/>
    <w:rsid w:val="00013BAA"/>
    <w:rsid w:val="000311E4"/>
    <w:rsid w:val="000327BB"/>
    <w:rsid w:val="00050088"/>
    <w:rsid w:val="00052892"/>
    <w:rsid w:val="00053F8B"/>
    <w:rsid w:val="00054F46"/>
    <w:rsid w:val="00065347"/>
    <w:rsid w:val="00084C60"/>
    <w:rsid w:val="00092DB3"/>
    <w:rsid w:val="000937D7"/>
    <w:rsid w:val="000A3CA4"/>
    <w:rsid w:val="000A49D1"/>
    <w:rsid w:val="000A60BC"/>
    <w:rsid w:val="000A6B20"/>
    <w:rsid w:val="000D0C22"/>
    <w:rsid w:val="000D5FE7"/>
    <w:rsid w:val="000E605E"/>
    <w:rsid w:val="000E7B25"/>
    <w:rsid w:val="000F6105"/>
    <w:rsid w:val="0010250A"/>
    <w:rsid w:val="0010586C"/>
    <w:rsid w:val="00120343"/>
    <w:rsid w:val="00121D79"/>
    <w:rsid w:val="00152124"/>
    <w:rsid w:val="0015632E"/>
    <w:rsid w:val="00157E01"/>
    <w:rsid w:val="0017209F"/>
    <w:rsid w:val="00173496"/>
    <w:rsid w:val="00176AF6"/>
    <w:rsid w:val="001814F3"/>
    <w:rsid w:val="00182CC0"/>
    <w:rsid w:val="00192E2B"/>
    <w:rsid w:val="001B6EB0"/>
    <w:rsid w:val="001C025E"/>
    <w:rsid w:val="001C1817"/>
    <w:rsid w:val="001C1E96"/>
    <w:rsid w:val="001D3158"/>
    <w:rsid w:val="001E5295"/>
    <w:rsid w:val="00204382"/>
    <w:rsid w:val="00210DC0"/>
    <w:rsid w:val="00215AB5"/>
    <w:rsid w:val="00217B48"/>
    <w:rsid w:val="00224200"/>
    <w:rsid w:val="002529EA"/>
    <w:rsid w:val="002543BA"/>
    <w:rsid w:val="00255C5E"/>
    <w:rsid w:val="00261668"/>
    <w:rsid w:val="00265CD3"/>
    <w:rsid w:val="0028560C"/>
    <w:rsid w:val="002A3E6F"/>
    <w:rsid w:val="002B3072"/>
    <w:rsid w:val="002B4665"/>
    <w:rsid w:val="002B5609"/>
    <w:rsid w:val="002C3F7E"/>
    <w:rsid w:val="002E2B5D"/>
    <w:rsid w:val="002E57BC"/>
    <w:rsid w:val="002F12BB"/>
    <w:rsid w:val="002F5D24"/>
    <w:rsid w:val="00302A07"/>
    <w:rsid w:val="00304091"/>
    <w:rsid w:val="003077E3"/>
    <w:rsid w:val="00307ABF"/>
    <w:rsid w:val="00374CEF"/>
    <w:rsid w:val="00377E50"/>
    <w:rsid w:val="00380FD3"/>
    <w:rsid w:val="003821C3"/>
    <w:rsid w:val="00385CB0"/>
    <w:rsid w:val="003A3D92"/>
    <w:rsid w:val="003F61F6"/>
    <w:rsid w:val="003F63AA"/>
    <w:rsid w:val="00405E30"/>
    <w:rsid w:val="00406343"/>
    <w:rsid w:val="00407C8F"/>
    <w:rsid w:val="004219A2"/>
    <w:rsid w:val="004370CF"/>
    <w:rsid w:val="00462026"/>
    <w:rsid w:val="0046505A"/>
    <w:rsid w:val="00465C0A"/>
    <w:rsid w:val="00466C9B"/>
    <w:rsid w:val="0047240F"/>
    <w:rsid w:val="0047593B"/>
    <w:rsid w:val="004917CA"/>
    <w:rsid w:val="004975A8"/>
    <w:rsid w:val="004C1AA8"/>
    <w:rsid w:val="004C2581"/>
    <w:rsid w:val="004D586A"/>
    <w:rsid w:val="004D5A6C"/>
    <w:rsid w:val="004F23ED"/>
    <w:rsid w:val="004F703A"/>
    <w:rsid w:val="004F7585"/>
    <w:rsid w:val="005006BE"/>
    <w:rsid w:val="005007F3"/>
    <w:rsid w:val="00503AC9"/>
    <w:rsid w:val="00505437"/>
    <w:rsid w:val="00506468"/>
    <w:rsid w:val="00506BB3"/>
    <w:rsid w:val="00517676"/>
    <w:rsid w:val="00521F47"/>
    <w:rsid w:val="005249BA"/>
    <w:rsid w:val="005353C2"/>
    <w:rsid w:val="005447EE"/>
    <w:rsid w:val="00550873"/>
    <w:rsid w:val="00561056"/>
    <w:rsid w:val="005624CD"/>
    <w:rsid w:val="00562546"/>
    <w:rsid w:val="0056546D"/>
    <w:rsid w:val="00580594"/>
    <w:rsid w:val="0059371A"/>
    <w:rsid w:val="00593DB8"/>
    <w:rsid w:val="00596E93"/>
    <w:rsid w:val="005A3741"/>
    <w:rsid w:val="005A412C"/>
    <w:rsid w:val="005B03B5"/>
    <w:rsid w:val="005B5E86"/>
    <w:rsid w:val="005C1D25"/>
    <w:rsid w:val="005C71DA"/>
    <w:rsid w:val="005D2824"/>
    <w:rsid w:val="005D2C00"/>
    <w:rsid w:val="005D46F1"/>
    <w:rsid w:val="005D51EA"/>
    <w:rsid w:val="005E512C"/>
    <w:rsid w:val="005F1720"/>
    <w:rsid w:val="005F2584"/>
    <w:rsid w:val="00610B13"/>
    <w:rsid w:val="00617F86"/>
    <w:rsid w:val="00635E9B"/>
    <w:rsid w:val="00645E59"/>
    <w:rsid w:val="00647FE8"/>
    <w:rsid w:val="0065299C"/>
    <w:rsid w:val="0065698B"/>
    <w:rsid w:val="00657162"/>
    <w:rsid w:val="006573F0"/>
    <w:rsid w:val="00665F2B"/>
    <w:rsid w:val="006A4625"/>
    <w:rsid w:val="006A7031"/>
    <w:rsid w:val="006B36F8"/>
    <w:rsid w:val="006C29FC"/>
    <w:rsid w:val="006C5390"/>
    <w:rsid w:val="006D0972"/>
    <w:rsid w:val="006D41D0"/>
    <w:rsid w:val="006D4511"/>
    <w:rsid w:val="006E5D8F"/>
    <w:rsid w:val="006F726C"/>
    <w:rsid w:val="00701073"/>
    <w:rsid w:val="00703732"/>
    <w:rsid w:val="0070591D"/>
    <w:rsid w:val="007106EC"/>
    <w:rsid w:val="00711C7F"/>
    <w:rsid w:val="00722CF8"/>
    <w:rsid w:val="007257EC"/>
    <w:rsid w:val="007308E5"/>
    <w:rsid w:val="00737176"/>
    <w:rsid w:val="007410F3"/>
    <w:rsid w:val="00756866"/>
    <w:rsid w:val="00757D41"/>
    <w:rsid w:val="007604EC"/>
    <w:rsid w:val="00761C48"/>
    <w:rsid w:val="007623D8"/>
    <w:rsid w:val="00770473"/>
    <w:rsid w:val="00786F8C"/>
    <w:rsid w:val="007A3502"/>
    <w:rsid w:val="007A5025"/>
    <w:rsid w:val="007B1703"/>
    <w:rsid w:val="007B723B"/>
    <w:rsid w:val="007C71F1"/>
    <w:rsid w:val="007D414A"/>
    <w:rsid w:val="007E1C44"/>
    <w:rsid w:val="00813A62"/>
    <w:rsid w:val="0081641C"/>
    <w:rsid w:val="008164D2"/>
    <w:rsid w:val="008234A3"/>
    <w:rsid w:val="008361D3"/>
    <w:rsid w:val="00855AC2"/>
    <w:rsid w:val="00887E13"/>
    <w:rsid w:val="00895471"/>
    <w:rsid w:val="00897D3D"/>
    <w:rsid w:val="008A1304"/>
    <w:rsid w:val="008B3DE8"/>
    <w:rsid w:val="008C61FF"/>
    <w:rsid w:val="008D0E4F"/>
    <w:rsid w:val="008D43E9"/>
    <w:rsid w:val="008E381B"/>
    <w:rsid w:val="008E599B"/>
    <w:rsid w:val="008F141A"/>
    <w:rsid w:val="009034B0"/>
    <w:rsid w:val="00906A08"/>
    <w:rsid w:val="00916145"/>
    <w:rsid w:val="009218C7"/>
    <w:rsid w:val="0092442C"/>
    <w:rsid w:val="00934910"/>
    <w:rsid w:val="00935409"/>
    <w:rsid w:val="00936CA3"/>
    <w:rsid w:val="0094640F"/>
    <w:rsid w:val="00950692"/>
    <w:rsid w:val="00981BB8"/>
    <w:rsid w:val="00984D58"/>
    <w:rsid w:val="00987DA4"/>
    <w:rsid w:val="009937B0"/>
    <w:rsid w:val="009A3388"/>
    <w:rsid w:val="009B637B"/>
    <w:rsid w:val="009B6F0C"/>
    <w:rsid w:val="009B7F95"/>
    <w:rsid w:val="009D51E8"/>
    <w:rsid w:val="009D5E14"/>
    <w:rsid w:val="009D5FE5"/>
    <w:rsid w:val="009E7938"/>
    <w:rsid w:val="00A00A29"/>
    <w:rsid w:val="00A15BF3"/>
    <w:rsid w:val="00A3663C"/>
    <w:rsid w:val="00A55C8C"/>
    <w:rsid w:val="00A60321"/>
    <w:rsid w:val="00A60AE8"/>
    <w:rsid w:val="00A62B81"/>
    <w:rsid w:val="00A7090C"/>
    <w:rsid w:val="00A751FF"/>
    <w:rsid w:val="00A82914"/>
    <w:rsid w:val="00A83397"/>
    <w:rsid w:val="00AC1C64"/>
    <w:rsid w:val="00AC21AC"/>
    <w:rsid w:val="00AD4E36"/>
    <w:rsid w:val="00AD60BF"/>
    <w:rsid w:val="00AE0C89"/>
    <w:rsid w:val="00AE0DC0"/>
    <w:rsid w:val="00AE1EC3"/>
    <w:rsid w:val="00AF1F32"/>
    <w:rsid w:val="00AF5848"/>
    <w:rsid w:val="00B16201"/>
    <w:rsid w:val="00B2529A"/>
    <w:rsid w:val="00B53E4B"/>
    <w:rsid w:val="00B611D1"/>
    <w:rsid w:val="00B61526"/>
    <w:rsid w:val="00B62527"/>
    <w:rsid w:val="00B753F9"/>
    <w:rsid w:val="00B92F23"/>
    <w:rsid w:val="00B94A63"/>
    <w:rsid w:val="00BA3883"/>
    <w:rsid w:val="00BB2871"/>
    <w:rsid w:val="00BB3AF5"/>
    <w:rsid w:val="00BC7740"/>
    <w:rsid w:val="00C11520"/>
    <w:rsid w:val="00C129E6"/>
    <w:rsid w:val="00C23D83"/>
    <w:rsid w:val="00C44091"/>
    <w:rsid w:val="00C55516"/>
    <w:rsid w:val="00C64C16"/>
    <w:rsid w:val="00C72E77"/>
    <w:rsid w:val="00C774FB"/>
    <w:rsid w:val="00C817DB"/>
    <w:rsid w:val="00C94603"/>
    <w:rsid w:val="00C9634D"/>
    <w:rsid w:val="00CA792D"/>
    <w:rsid w:val="00CB30A9"/>
    <w:rsid w:val="00CB6C56"/>
    <w:rsid w:val="00CC57B0"/>
    <w:rsid w:val="00CE761D"/>
    <w:rsid w:val="00CF4EF9"/>
    <w:rsid w:val="00CF5E01"/>
    <w:rsid w:val="00CF6EAD"/>
    <w:rsid w:val="00D01618"/>
    <w:rsid w:val="00D03098"/>
    <w:rsid w:val="00D07493"/>
    <w:rsid w:val="00D2556A"/>
    <w:rsid w:val="00D32872"/>
    <w:rsid w:val="00D35B46"/>
    <w:rsid w:val="00D414DF"/>
    <w:rsid w:val="00D44B03"/>
    <w:rsid w:val="00D47039"/>
    <w:rsid w:val="00D51D3B"/>
    <w:rsid w:val="00D53C85"/>
    <w:rsid w:val="00D61CBB"/>
    <w:rsid w:val="00D70B51"/>
    <w:rsid w:val="00D72A5C"/>
    <w:rsid w:val="00D7368D"/>
    <w:rsid w:val="00D74D08"/>
    <w:rsid w:val="00D97BC7"/>
    <w:rsid w:val="00DB28CB"/>
    <w:rsid w:val="00DB66F3"/>
    <w:rsid w:val="00DC1630"/>
    <w:rsid w:val="00DC5C12"/>
    <w:rsid w:val="00DC6B9B"/>
    <w:rsid w:val="00DE3FB0"/>
    <w:rsid w:val="00DE52A8"/>
    <w:rsid w:val="00DF2C51"/>
    <w:rsid w:val="00DF57F9"/>
    <w:rsid w:val="00E03B55"/>
    <w:rsid w:val="00E15E85"/>
    <w:rsid w:val="00E17486"/>
    <w:rsid w:val="00E360CB"/>
    <w:rsid w:val="00E36FC7"/>
    <w:rsid w:val="00E453AD"/>
    <w:rsid w:val="00E504B4"/>
    <w:rsid w:val="00E64CA6"/>
    <w:rsid w:val="00E71310"/>
    <w:rsid w:val="00E77C49"/>
    <w:rsid w:val="00E82D1E"/>
    <w:rsid w:val="00EA361F"/>
    <w:rsid w:val="00EB5040"/>
    <w:rsid w:val="00EC7CA7"/>
    <w:rsid w:val="00EF768A"/>
    <w:rsid w:val="00F02B05"/>
    <w:rsid w:val="00F05F5C"/>
    <w:rsid w:val="00F14843"/>
    <w:rsid w:val="00F15FAE"/>
    <w:rsid w:val="00F279E6"/>
    <w:rsid w:val="00F31595"/>
    <w:rsid w:val="00F45E20"/>
    <w:rsid w:val="00F518BF"/>
    <w:rsid w:val="00F53D6D"/>
    <w:rsid w:val="00F65344"/>
    <w:rsid w:val="00F72DBA"/>
    <w:rsid w:val="00F76459"/>
    <w:rsid w:val="00F81DA8"/>
    <w:rsid w:val="00F87380"/>
    <w:rsid w:val="00F91DDB"/>
    <w:rsid w:val="00F92383"/>
    <w:rsid w:val="00FC034B"/>
    <w:rsid w:val="00FC74CD"/>
    <w:rsid w:val="00FE2086"/>
    <w:rsid w:val="00FE5E1E"/>
    <w:rsid w:val="00FF08CB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6786"/>
  <w15:chartTrackingRefBased/>
  <w15:docId w15:val="{E7E008CE-A763-E045-A9D5-97A8BB21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23948" w:themeColor="text2" w:themeTint="E6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eChar">
    <w:name w:val="Date Char"/>
    <w:basedOn w:val="DefaultParagraphFont"/>
    <w:link w:val="Date"/>
    <w:uiPriority w:val="99"/>
    <w:rPr>
      <w:b/>
      <w:color w:val="6CA800" w:themeColor="accent1"/>
      <w:sz w:val="32"/>
    </w:rPr>
  </w:style>
  <w:style w:type="paragraph" w:styleId="BlockText">
    <w:name w:val="Block Text"/>
    <w:basedOn w:val="Normal"/>
    <w:uiPriority w:val="99"/>
    <w:unhideWhenUsed/>
    <w:qFormat/>
    <w:pPr>
      <w:spacing w:after="380" w:line="326" w:lineRule="auto"/>
    </w:pPr>
    <w:rPr>
      <w:rFonts w:eastAsiaTheme="minorEastAsia"/>
      <w:iCs/>
      <w:sz w:val="28"/>
    </w:rPr>
  </w:style>
  <w:style w:type="paragraph" w:styleId="Quote">
    <w:name w:val="Quote"/>
    <w:basedOn w:val="Normal"/>
    <w:link w:val="QuoteChar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28"/>
    </w:rPr>
  </w:style>
  <w:style w:type="paragraph" w:customStyle="1" w:styleId="Recipient">
    <w:name w:val="Recipient"/>
    <w:basedOn w:val="Normal"/>
    <w:uiPriority w:val="10"/>
    <w:qFormat/>
    <w:pPr>
      <w:spacing w:before="1760" w:after="0"/>
      <w:ind w:left="2880"/>
    </w:pPr>
    <w:rPr>
      <w:b/>
    </w:rPr>
  </w:style>
  <w:style w:type="paragraph" w:customStyle="1" w:styleId="Address">
    <w:name w:val="Address"/>
    <w:basedOn w:val="Normal"/>
    <w:uiPriority w:val="10"/>
    <w:qFormat/>
    <w:pPr>
      <w:ind w:left="2880"/>
      <w:contextualSpacing/>
    </w:pPr>
  </w:style>
  <w:style w:type="paragraph" w:customStyle="1" w:styleId="ContactInformation">
    <w:name w:val="Contact Information"/>
    <w:basedOn w:val="Normal"/>
    <w:uiPriority w:val="10"/>
    <w:qFormat/>
    <w:pPr>
      <w:contextualSpacing/>
    </w:pPr>
  </w:style>
  <w:style w:type="paragraph" w:customStyle="1" w:styleId="Company">
    <w:name w:val="Company"/>
    <w:basedOn w:val="Normal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Introduction">
    <w:name w:val="Introduction"/>
    <w:basedOn w:val="Normal"/>
    <w:link w:val="IntroductionChar"/>
    <w:uiPriority w:val="3"/>
    <w:qFormat/>
    <w:pPr>
      <w:spacing w:after="380" w:line="319" w:lineRule="auto"/>
    </w:pPr>
    <w:rPr>
      <w:sz w:val="28"/>
      <w:lang w:eastAsia="en-US"/>
    </w:rPr>
  </w:style>
  <w:style w:type="character" w:customStyle="1" w:styleId="IntroductionChar">
    <w:name w:val="Introduction Char"/>
    <w:basedOn w:val="DefaultParagraphFont"/>
    <w:link w:val="Introduction"/>
    <w:uiPriority w:val="3"/>
    <w:rPr>
      <w:sz w:val="28"/>
      <w:lang w:eastAsia="en-US"/>
    </w:rPr>
  </w:style>
  <w:style w:type="paragraph" w:styleId="NormalWeb">
    <w:name w:val="Normal (Web)"/>
    <w:basedOn w:val="Normal"/>
    <w:uiPriority w:val="99"/>
    <w:unhideWhenUsed/>
    <w:rsid w:val="00FE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FE2086"/>
  </w:style>
  <w:style w:type="character" w:styleId="Hyperlink">
    <w:name w:val="Hyperlink"/>
    <w:basedOn w:val="DefaultParagraphFont"/>
    <w:uiPriority w:val="99"/>
    <w:unhideWhenUsed/>
    <w:rsid w:val="00FE208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B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3BAA"/>
    <w:rPr>
      <w:color w:val="91669C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E57BC"/>
    <w:rPr>
      <w:b/>
      <w:bCs/>
    </w:rPr>
  </w:style>
  <w:style w:type="character" w:customStyle="1" w:styleId="outlook-search-highlight">
    <w:name w:val="outlook-search-highlight"/>
    <w:basedOn w:val="DefaultParagraphFont"/>
    <w:rsid w:val="00A75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indergiggles/Library/Containers/com.microsoft.Word/Data/Library/Application%20Support/Microsoft/Office/16.0/DTS/en-GB%7bDFCDB83A-34CE-8644-8845-A34CB1106419%7d/%7b8791C9E9-5EC6-8840-AC0C-CD462647C2CD%7dtf10002088_mac.dotx" TargetMode="External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Props1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BF78F-4694-894F-886F-C8F928E9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3DEB9F-FC0C-402E-832B-8D75170F9BB8}">
  <ds:schemaRefs>
    <ds:schemaRef ds:uri="http://schemas.microsoft.com/office/2006/metadata/properties"/>
    <ds:schemaRef ds:uri="http://schemas.microsoft.com/office/infopath/2007/PartnerControls"/>
    <ds:schemaRef ds:uri="498267d4-2a5a-4c72-99d3-cf7236a95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{8791C9E9-5EC6-8840-AC0C-CD462647C2CD}tf10002088_mac.dotx</Template>
  <TotalTime>146</TotalTime>
  <Pages>3</Pages>
  <Words>588</Words>
  <Characters>4038</Characters>
  <Application>Microsoft Office Word</Application>
  <DocSecurity>0</DocSecurity>
  <Lines>118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Kinder Giggles</cp:lastModifiedBy>
  <cp:revision>1</cp:revision>
  <cp:lastPrinted>2026-08-10T11:03:00Z</cp:lastPrinted>
  <dcterms:created xsi:type="dcterms:W3CDTF">2026-07-13T13:35:00Z</dcterms:created>
  <dcterms:modified xsi:type="dcterms:W3CDTF">2026-08-10T11:05:00Z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226a3654-a434-4e00-940f-10ffca04c7fd</vt:lpwstr>
  </property>
  <property fmtid="{D5CDD505-2E9C-101B-9397-08002B2CF9AE}" pid="3" name="ContentTypeId">
    <vt:lpwstr>0x010100012E2E405031D74DB051ADDB3D34E572</vt:lpwstr>
  </property>
  <property fmtid="{D5CDD505-2E9C-101B-9397-08002B2CF9AE}" pid="4" name="AssetID">
    <vt:lpwstr>TF10002064</vt:lpwstr>
  </property>
</Properties>
</file>